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56346" w14:textId="5CD99121" w:rsidR="000D4BE9" w:rsidRPr="003D3892" w:rsidRDefault="00EC4C94" w:rsidP="00EC4C94">
      <w:pPr>
        <w:pStyle w:val="Heading1"/>
        <w:ind w:left="3600"/>
        <w:rPr>
          <w:rFonts w:ascii="Arial" w:hAnsi="Arial" w:cs="Arial"/>
          <w:szCs w:val="22"/>
        </w:rPr>
      </w:pPr>
      <w:r>
        <w:rPr>
          <w:rFonts w:ascii="Arial" w:hAnsi="Arial" w:cs="Arial"/>
          <w:szCs w:val="22"/>
        </w:rPr>
        <w:t xml:space="preserve">    </w:t>
      </w:r>
      <w:r w:rsidR="000D4BE9" w:rsidRPr="003D3892">
        <w:rPr>
          <w:rFonts w:ascii="Arial" w:hAnsi="Arial" w:cs="Arial"/>
          <w:szCs w:val="22"/>
        </w:rPr>
        <w:t>Municipality of Central Huron</w:t>
      </w:r>
    </w:p>
    <w:p w14:paraId="7E3E35FD" w14:textId="158D731A" w:rsidR="00EB2C9D" w:rsidRDefault="000D4BE9" w:rsidP="00EC4C94">
      <w:pPr>
        <w:pStyle w:val="Title"/>
        <w:rPr>
          <w:rFonts w:ascii="Arial" w:hAnsi="Arial" w:cs="Arial"/>
          <w:sz w:val="22"/>
          <w:szCs w:val="22"/>
        </w:rPr>
      </w:pPr>
      <w:bookmarkStart w:id="0" w:name="_Hlk494284545"/>
      <w:bookmarkEnd w:id="0"/>
      <w:r>
        <w:rPr>
          <w:rFonts w:ascii="Arial" w:hAnsi="Arial" w:cs="Arial"/>
          <w:sz w:val="22"/>
          <w:szCs w:val="22"/>
        </w:rPr>
        <w:t>Community Improvement Coordinator</w:t>
      </w:r>
    </w:p>
    <w:p w14:paraId="33AA28A4" w14:textId="1207B976" w:rsidR="00047AF5" w:rsidRDefault="00047AF5" w:rsidP="00EC4C94">
      <w:pPr>
        <w:pStyle w:val="Title"/>
        <w:rPr>
          <w:rFonts w:ascii="Arial" w:hAnsi="Arial" w:cs="Arial"/>
          <w:sz w:val="22"/>
          <w:szCs w:val="22"/>
        </w:rPr>
      </w:pPr>
    </w:p>
    <w:p w14:paraId="3000C56A" w14:textId="2227CBDA" w:rsidR="00560193" w:rsidRPr="003D3892" w:rsidRDefault="00560193" w:rsidP="00EC4C94">
      <w:pPr>
        <w:pStyle w:val="Title"/>
        <w:rPr>
          <w:rFonts w:ascii="Arial" w:hAnsi="Arial" w:cs="Arial"/>
          <w:sz w:val="22"/>
          <w:szCs w:val="22"/>
        </w:rPr>
      </w:pPr>
    </w:p>
    <w:p w14:paraId="21E5EDA0" w14:textId="72AC20BB"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Date:</w:t>
      </w:r>
      <w:r w:rsidRPr="003D3892">
        <w:rPr>
          <w:rFonts w:ascii="Arial" w:hAnsi="Arial" w:cs="Arial"/>
          <w:b/>
          <w:sz w:val="22"/>
          <w:szCs w:val="22"/>
        </w:rPr>
        <w:tab/>
      </w:r>
      <w:r w:rsidRPr="003D3892">
        <w:rPr>
          <w:rFonts w:ascii="Arial" w:hAnsi="Arial" w:cs="Arial"/>
          <w:b/>
          <w:sz w:val="22"/>
          <w:szCs w:val="22"/>
        </w:rPr>
        <w:tab/>
      </w:r>
      <w:sdt>
        <w:sdtPr>
          <w:rPr>
            <w:rFonts w:ascii="Arial" w:hAnsi="Arial" w:cs="Arial"/>
            <w:sz w:val="22"/>
            <w:szCs w:val="22"/>
          </w:rPr>
          <w:id w:val="348346376"/>
          <w:placeholder>
            <w:docPart w:val="819627C23FFD49A29BD99426BD2B5FAB"/>
          </w:placeholder>
          <w:date w:fullDate="2019-08-06T00:00:00Z">
            <w:dateFormat w:val="MMMM d, yyyy"/>
            <w:lid w:val="en-CA"/>
            <w:storeMappedDataAs w:val="dateTime"/>
            <w:calendar w:val="gregorian"/>
          </w:date>
        </w:sdtPr>
        <w:sdtContent>
          <w:r w:rsidR="00427713">
            <w:rPr>
              <w:rFonts w:ascii="Arial" w:hAnsi="Arial" w:cs="Arial"/>
              <w:sz w:val="22"/>
              <w:szCs w:val="22"/>
              <w:lang w:val="en-CA"/>
            </w:rPr>
            <w:t>August 6, 2019</w:t>
          </w:r>
        </w:sdtContent>
      </w:sdt>
    </w:p>
    <w:p w14:paraId="0CD9E8FF" w14:textId="05DA3430"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14:paraId="1ECC3842" w14:textId="7471C60E"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To:</w:t>
      </w:r>
      <w:r w:rsidRPr="003D3892">
        <w:rPr>
          <w:rFonts w:ascii="Arial" w:hAnsi="Arial" w:cs="Arial"/>
          <w:b/>
          <w:sz w:val="22"/>
          <w:szCs w:val="22"/>
        </w:rPr>
        <w:tab/>
      </w:r>
      <w:r w:rsidRPr="003D3892">
        <w:rPr>
          <w:rFonts w:ascii="Arial" w:hAnsi="Arial" w:cs="Arial"/>
          <w:b/>
          <w:sz w:val="22"/>
          <w:szCs w:val="22"/>
        </w:rPr>
        <w:tab/>
      </w:r>
      <w:proofErr w:type="gramStart"/>
      <w:r w:rsidRPr="003D3892">
        <w:rPr>
          <w:rFonts w:ascii="Arial" w:hAnsi="Arial" w:cs="Arial"/>
          <w:sz w:val="22"/>
          <w:szCs w:val="22"/>
        </w:rPr>
        <w:t>Mayor &amp;</w:t>
      </w:r>
      <w:proofErr w:type="gramEnd"/>
      <w:r w:rsidRPr="003D3892">
        <w:rPr>
          <w:rFonts w:ascii="Arial" w:hAnsi="Arial" w:cs="Arial"/>
          <w:sz w:val="22"/>
          <w:szCs w:val="22"/>
        </w:rPr>
        <w:t xml:space="preserve"> Council</w:t>
      </w:r>
    </w:p>
    <w:p w14:paraId="1B97099B" w14:textId="1C5B4957"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14:paraId="0C5839AE" w14:textId="1AC044D1"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sz w:val="22"/>
          <w:szCs w:val="22"/>
        </w:rPr>
      </w:pPr>
      <w:r w:rsidRPr="003D3892">
        <w:rPr>
          <w:rFonts w:ascii="Arial" w:hAnsi="Arial" w:cs="Arial"/>
          <w:b/>
          <w:sz w:val="22"/>
          <w:szCs w:val="22"/>
        </w:rPr>
        <w:t>From:</w:t>
      </w:r>
      <w:r w:rsidRPr="003D3892">
        <w:rPr>
          <w:rFonts w:ascii="Arial" w:hAnsi="Arial" w:cs="Arial"/>
          <w:b/>
          <w:sz w:val="22"/>
          <w:szCs w:val="22"/>
        </w:rPr>
        <w:tab/>
      </w:r>
      <w:r w:rsidRPr="003D3892">
        <w:rPr>
          <w:rFonts w:ascii="Arial" w:hAnsi="Arial" w:cs="Arial"/>
          <w:b/>
          <w:sz w:val="22"/>
          <w:szCs w:val="22"/>
        </w:rPr>
        <w:tab/>
      </w:r>
      <w:r>
        <w:rPr>
          <w:rFonts w:ascii="Arial" w:hAnsi="Arial" w:cs="Arial"/>
          <w:sz w:val="22"/>
          <w:szCs w:val="22"/>
        </w:rPr>
        <w:t>Angela Smith, Community Improvement Coordinator</w:t>
      </w:r>
    </w:p>
    <w:p w14:paraId="16D7DFA2" w14:textId="10DB8495" w:rsidR="00CD4645" w:rsidRDefault="00A0242D" w:rsidP="00D8514B">
      <w:pPr>
        <w:rPr>
          <w:rFonts w:ascii="Arial" w:hAnsi="Arial" w:cs="Arial"/>
          <w:b/>
          <w:sz w:val="22"/>
          <w:szCs w:val="22"/>
        </w:rPr>
      </w:pPr>
      <w:r>
        <w:rPr>
          <w:rFonts w:ascii="Arial" w:hAnsi="Arial" w:cs="Arial"/>
          <w:b/>
          <w:noProof/>
          <w:sz w:val="22"/>
          <w:szCs w:val="22"/>
          <w:lang w:val="en-CA" w:eastAsia="en-CA"/>
        </w:rPr>
        <mc:AlternateContent>
          <mc:Choice Requires="wpi">
            <w:drawing>
              <wp:anchor distT="3240" distB="3770" distL="117540" distR="116870" simplePos="0" relativeHeight="251658240" behindDoc="0" locked="0" layoutInCell="1" allowOverlap="1" wp14:anchorId="11700179" wp14:editId="0525B6BC">
                <wp:simplePos x="0" y="0"/>
                <wp:positionH relativeFrom="column">
                  <wp:posOffset>288990</wp:posOffset>
                </wp:positionH>
                <wp:positionV relativeFrom="paragraph">
                  <wp:posOffset>98490</wp:posOffset>
                </wp:positionV>
                <wp:extent cx="15875" cy="1270"/>
                <wp:effectExtent l="38100" t="38100" r="22225" b="17780"/>
                <wp:wrapNone/>
                <wp:docPr id="7"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4">
                      <w14:nvContentPartPr>
                        <w14:cNvContentPartPr>
                          <a14:cpLocks xmlns:a14="http://schemas.microsoft.com/office/drawing/2010/main" noRot="1"/>
                        </w14:cNvContentPartPr>
                      </w14:nvContentPartPr>
                      <w14:xfrm>
                        <a:off x="0" y="0"/>
                        <a:ext cx="15875" cy="127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FE5A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2.4pt;margin-top:7.5pt;width:1.9pt;height:.6pt;z-index:251658240;visibility:visible;mso-wrap-style:square;mso-width-percent:0;mso-height-percent:0;mso-wrap-distance-left:3.265mm;mso-wrap-distance-top:.09mm;mso-wrap-distance-right:3.24639mm;mso-wrap-distance-bottom:.104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">
                <v:imagedata r:id="rId5" o:title=""/>
                <o:lock v:ext="edit" rotation="t" aspectratio="f"/>
              </v:shape>
            </w:pict>
          </mc:Fallback>
        </mc:AlternateContent>
      </w:r>
      <w:r w:rsidR="00047AF5">
        <w:rPr>
          <w:rFonts w:ascii="Arial" w:hAnsi="Arial" w:cs="Arial"/>
          <w:b/>
          <w:sz w:val="22"/>
          <w:szCs w:val="22"/>
        </w:rPr>
        <w:tab/>
      </w:r>
      <w:r w:rsidR="00047AF5">
        <w:rPr>
          <w:rFonts w:ascii="Arial" w:hAnsi="Arial" w:cs="Arial"/>
          <w:b/>
          <w:sz w:val="22"/>
          <w:szCs w:val="22"/>
        </w:rPr>
        <w:tab/>
      </w:r>
    </w:p>
    <w:p w14:paraId="72AB142D" w14:textId="706D5EF8" w:rsidR="000D4BE9" w:rsidRDefault="0005711E" w:rsidP="000D4BE9">
      <w:pPr>
        <w:jc w:val="both"/>
        <w:rPr>
          <w:rFonts w:ascii="Arial" w:hAnsi="Arial" w:cs="Arial"/>
          <w:b/>
          <w:sz w:val="22"/>
          <w:szCs w:val="22"/>
        </w:rPr>
      </w:pPr>
      <w:r>
        <w:rPr>
          <w:rFonts w:ascii="Arial" w:hAnsi="Arial" w:cs="Arial"/>
          <w:b/>
          <w:sz w:val="22"/>
          <w:szCs w:val="22"/>
        </w:rPr>
        <w:t>Monthly Report</w:t>
      </w:r>
    </w:p>
    <w:p w14:paraId="66F8C253" w14:textId="1DF96077" w:rsidR="001D6E04" w:rsidRDefault="001D6E04" w:rsidP="00352F2A">
      <w:pPr>
        <w:jc w:val="both"/>
        <w:rPr>
          <w:rFonts w:ascii="Arial" w:hAnsi="Arial" w:cs="Arial"/>
          <w:noProof/>
          <w:sz w:val="22"/>
          <w:szCs w:val="22"/>
        </w:rPr>
      </w:pPr>
    </w:p>
    <w:p w14:paraId="2D43444B" w14:textId="69B99FCB" w:rsidR="001D6E04" w:rsidRDefault="009D65E7" w:rsidP="00352F2A">
      <w:pPr>
        <w:jc w:val="both"/>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90336" behindDoc="0" locked="0" layoutInCell="1" allowOverlap="1" wp14:anchorId="6E69D4BC" wp14:editId="2E31B470">
            <wp:simplePos x="0" y="0"/>
            <wp:positionH relativeFrom="column">
              <wp:posOffset>1316990</wp:posOffset>
            </wp:positionH>
            <wp:positionV relativeFrom="paragraph">
              <wp:posOffset>1442720</wp:posOffset>
            </wp:positionV>
            <wp:extent cx="2738755" cy="2148840"/>
            <wp:effectExtent l="95250" t="95250" r="99695" b="990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nton Footcare and Wellness-Joyce Ridder.png"/>
                    <pic:cNvPicPr/>
                  </pic:nvPicPr>
                  <pic:blipFill rotWithShape="1">
                    <a:blip r:embed="rId6">
                      <a:extLst>
                        <a:ext uri="{28A0092B-C50C-407E-A947-70E740481C1C}">
                          <a14:useLocalDpi xmlns:a14="http://schemas.microsoft.com/office/drawing/2010/main" val="0"/>
                        </a:ext>
                      </a:extLst>
                    </a:blip>
                    <a:srcRect t="30877" b="25125"/>
                    <a:stretch/>
                  </pic:blipFill>
                  <pic:spPr bwMode="auto">
                    <a:xfrm>
                      <a:off x="0" y="0"/>
                      <a:ext cx="2738755" cy="21488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n-CA" w:eastAsia="en-CA"/>
        </w:rPr>
        <w:drawing>
          <wp:anchor distT="0" distB="0" distL="114300" distR="114300" simplePos="0" relativeHeight="251789312" behindDoc="0" locked="0" layoutInCell="1" allowOverlap="1" wp14:anchorId="2A4B9D4D" wp14:editId="11341EFE">
            <wp:simplePos x="0" y="0"/>
            <wp:positionH relativeFrom="margin">
              <wp:posOffset>3933825</wp:posOffset>
            </wp:positionH>
            <wp:positionV relativeFrom="paragraph">
              <wp:posOffset>370205</wp:posOffset>
            </wp:positionV>
            <wp:extent cx="3171825" cy="2475230"/>
            <wp:effectExtent l="100648" t="89852" r="91122" b="91123"/>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yTy's with Jim.jpg"/>
                    <pic:cNvPicPr/>
                  </pic:nvPicPr>
                  <pic:blipFill rotWithShape="1">
                    <a:blip r:embed="rId7" cstate="print">
                      <a:extLst>
                        <a:ext uri="{28A0092B-C50C-407E-A947-70E740481C1C}">
                          <a14:useLocalDpi xmlns:a14="http://schemas.microsoft.com/office/drawing/2010/main" val="0"/>
                        </a:ext>
                      </a:extLst>
                    </a:blip>
                    <a:srcRect l="3896"/>
                    <a:stretch/>
                  </pic:blipFill>
                  <pic:spPr bwMode="auto">
                    <a:xfrm rot="5400000">
                      <a:off x="0" y="0"/>
                      <a:ext cx="3171825" cy="247523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058" w:rsidRPr="001C3446">
        <w:rPr>
          <w:rFonts w:ascii="Arial" w:hAnsi="Arial" w:cs="Arial"/>
          <w:b/>
          <w:sz w:val="22"/>
          <w:szCs w:val="22"/>
        </w:rPr>
        <w:t>Win This Space-</w:t>
      </w:r>
      <w:r w:rsidR="00172058">
        <w:rPr>
          <w:rFonts w:ascii="Arial" w:hAnsi="Arial" w:cs="Arial"/>
          <w:sz w:val="22"/>
          <w:szCs w:val="22"/>
        </w:rPr>
        <w:t xml:space="preserve">The </w:t>
      </w:r>
      <w:r w:rsidR="00E74839">
        <w:rPr>
          <w:rFonts w:ascii="Arial" w:hAnsi="Arial" w:cs="Arial"/>
          <w:sz w:val="22"/>
          <w:szCs w:val="22"/>
        </w:rPr>
        <w:t>first of our stores opened on July 2</w:t>
      </w:r>
      <w:r w:rsidR="00E74839" w:rsidRPr="00E74839">
        <w:rPr>
          <w:rFonts w:ascii="Arial" w:hAnsi="Arial" w:cs="Arial"/>
          <w:sz w:val="22"/>
          <w:szCs w:val="22"/>
          <w:vertAlign w:val="superscript"/>
        </w:rPr>
        <w:t>nd</w:t>
      </w:r>
      <w:r w:rsidR="00E74839">
        <w:rPr>
          <w:rFonts w:ascii="Arial" w:hAnsi="Arial" w:cs="Arial"/>
          <w:sz w:val="22"/>
          <w:szCs w:val="22"/>
        </w:rPr>
        <w:t xml:space="preserve"> </w:t>
      </w:r>
      <w:r w:rsidR="005802FD">
        <w:rPr>
          <w:rFonts w:ascii="Arial" w:hAnsi="Arial" w:cs="Arial"/>
          <w:sz w:val="22"/>
          <w:szCs w:val="22"/>
        </w:rPr>
        <w:t xml:space="preserve">(in the former Crossroads) </w:t>
      </w:r>
      <w:r w:rsidR="00E74839">
        <w:rPr>
          <w:rFonts w:ascii="Arial" w:hAnsi="Arial" w:cs="Arial"/>
          <w:sz w:val="22"/>
          <w:szCs w:val="22"/>
        </w:rPr>
        <w:t xml:space="preserve">to a fantastic reception.  Clinton </w:t>
      </w:r>
      <w:proofErr w:type="spellStart"/>
      <w:r w:rsidR="00E74839">
        <w:rPr>
          <w:rFonts w:ascii="Arial" w:hAnsi="Arial" w:cs="Arial"/>
          <w:sz w:val="22"/>
          <w:szCs w:val="22"/>
        </w:rPr>
        <w:t>Footcare</w:t>
      </w:r>
      <w:proofErr w:type="spellEnd"/>
      <w:r w:rsidR="00E74839">
        <w:rPr>
          <w:rFonts w:ascii="Arial" w:hAnsi="Arial" w:cs="Arial"/>
          <w:sz w:val="22"/>
          <w:szCs w:val="22"/>
        </w:rPr>
        <w:t xml:space="preserve"> and Wellness received many visitors and </w:t>
      </w:r>
      <w:r w:rsidR="005802FD">
        <w:rPr>
          <w:rFonts w:ascii="Arial" w:hAnsi="Arial" w:cs="Arial"/>
          <w:sz w:val="22"/>
          <w:szCs w:val="22"/>
        </w:rPr>
        <w:t xml:space="preserve">good wishes that has turned into appointments.  Joyce is very busy in her new shop and the feedback is that she’s the best </w:t>
      </w:r>
      <w:proofErr w:type="spellStart"/>
      <w:r w:rsidR="005802FD">
        <w:rPr>
          <w:rFonts w:ascii="Arial" w:hAnsi="Arial" w:cs="Arial"/>
          <w:sz w:val="22"/>
          <w:szCs w:val="22"/>
        </w:rPr>
        <w:t>footcare</w:t>
      </w:r>
      <w:proofErr w:type="spellEnd"/>
      <w:r w:rsidR="005802FD">
        <w:rPr>
          <w:rFonts w:ascii="Arial" w:hAnsi="Arial" w:cs="Arial"/>
          <w:sz w:val="22"/>
          <w:szCs w:val="22"/>
        </w:rPr>
        <w:t xml:space="preserve"> </w:t>
      </w:r>
      <w:proofErr w:type="spellStart"/>
      <w:r w:rsidR="005802FD">
        <w:rPr>
          <w:rFonts w:ascii="Arial" w:hAnsi="Arial" w:cs="Arial"/>
          <w:sz w:val="22"/>
          <w:szCs w:val="22"/>
        </w:rPr>
        <w:t>practioner</w:t>
      </w:r>
      <w:proofErr w:type="spellEnd"/>
      <w:r w:rsidR="005802FD">
        <w:rPr>
          <w:rFonts w:ascii="Arial" w:hAnsi="Arial" w:cs="Arial"/>
          <w:sz w:val="22"/>
          <w:szCs w:val="22"/>
        </w:rPr>
        <w:t xml:space="preserve"> that people have ever been to!  </w:t>
      </w:r>
      <w:proofErr w:type="spellStart"/>
      <w:r w:rsidR="005802FD">
        <w:rPr>
          <w:rFonts w:ascii="Arial" w:hAnsi="Arial" w:cs="Arial"/>
          <w:sz w:val="22"/>
          <w:szCs w:val="22"/>
        </w:rPr>
        <w:t>MyTy’s</w:t>
      </w:r>
      <w:proofErr w:type="spellEnd"/>
      <w:r w:rsidR="005802FD">
        <w:rPr>
          <w:rFonts w:ascii="Arial" w:hAnsi="Arial" w:cs="Arial"/>
          <w:sz w:val="22"/>
          <w:szCs w:val="22"/>
        </w:rPr>
        <w:t xml:space="preserve"> Books, Gifts and Toys is the second store to open on July29th beside </w:t>
      </w:r>
      <w:proofErr w:type="spellStart"/>
      <w:r w:rsidR="005802FD">
        <w:rPr>
          <w:rFonts w:ascii="Arial" w:hAnsi="Arial" w:cs="Arial"/>
          <w:sz w:val="22"/>
          <w:szCs w:val="22"/>
        </w:rPr>
        <w:t>Verbeeks</w:t>
      </w:r>
      <w:proofErr w:type="spellEnd"/>
      <w:r w:rsidR="005802FD">
        <w:rPr>
          <w:rFonts w:ascii="Arial" w:hAnsi="Arial" w:cs="Arial"/>
          <w:sz w:val="22"/>
          <w:szCs w:val="22"/>
        </w:rPr>
        <w:t xml:space="preserve"> (in the former Splendid Café).  Melissa reports a fantastic opening week and I personally was intrigued by the interesting assortment of gift items.  A definite must see! There are many exciting developments still coming from the Win This Space competition.  As they become finalized, I’ll share more details.  Stay tuned!</w:t>
      </w:r>
    </w:p>
    <w:p w14:paraId="71146CA4" w14:textId="2EE13728" w:rsidR="001D6E04" w:rsidRDefault="001D6E04" w:rsidP="00352F2A">
      <w:pPr>
        <w:jc w:val="both"/>
        <w:rPr>
          <w:rFonts w:ascii="Arial" w:hAnsi="Arial" w:cs="Arial"/>
          <w:sz w:val="22"/>
          <w:szCs w:val="22"/>
        </w:rPr>
      </w:pPr>
    </w:p>
    <w:p w14:paraId="55435300" w14:textId="30FF57F8" w:rsidR="00577D20" w:rsidRPr="009D65E7" w:rsidRDefault="00577D20" w:rsidP="00172058">
      <w:pPr>
        <w:jc w:val="both"/>
        <w:rPr>
          <w:rFonts w:ascii="Arial" w:hAnsi="Arial" w:cs="Arial"/>
          <w:noProof/>
          <w:sz w:val="22"/>
          <w:szCs w:val="22"/>
        </w:rPr>
      </w:pPr>
    </w:p>
    <w:p w14:paraId="65CBD729" w14:textId="582AB2D2" w:rsidR="00172058" w:rsidRPr="000460E3" w:rsidRDefault="009D65E7" w:rsidP="00172058">
      <w:pPr>
        <w:jc w:val="both"/>
        <w:rPr>
          <w:rFonts w:ascii="Arial" w:hAnsi="Arial" w:cs="Arial"/>
          <w:b/>
          <w:sz w:val="22"/>
          <w:szCs w:val="22"/>
        </w:rPr>
      </w:pPr>
      <w:r>
        <w:rPr>
          <w:rFonts w:ascii="Arial" w:hAnsi="Arial" w:cs="Arial"/>
          <w:b/>
          <w:noProof/>
          <w:sz w:val="22"/>
          <w:szCs w:val="22"/>
          <w:lang w:val="en-CA" w:eastAsia="en-CA"/>
        </w:rPr>
        <w:drawing>
          <wp:anchor distT="0" distB="0" distL="114300" distR="114300" simplePos="0" relativeHeight="251777024" behindDoc="0" locked="0" layoutInCell="1" allowOverlap="1" wp14:anchorId="33DE5F27" wp14:editId="6A097D6E">
            <wp:simplePos x="0" y="0"/>
            <wp:positionH relativeFrom="column">
              <wp:posOffset>4438650</wp:posOffset>
            </wp:positionH>
            <wp:positionV relativeFrom="paragraph">
              <wp:posOffset>170815</wp:posOffset>
            </wp:positionV>
            <wp:extent cx="2446020" cy="1630680"/>
            <wp:effectExtent l="95250" t="95250" r="87630" b="1028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HH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6020" cy="16306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72058" w:rsidRPr="00D56625">
        <w:rPr>
          <w:rFonts w:ascii="Arial" w:hAnsi="Arial" w:cs="Arial"/>
          <w:b/>
          <w:sz w:val="22"/>
          <w:szCs w:val="22"/>
        </w:rPr>
        <w:t>Healthy Heart Hustle 2019</w:t>
      </w:r>
      <w:r w:rsidR="00172058">
        <w:rPr>
          <w:rFonts w:ascii="Arial" w:hAnsi="Arial" w:cs="Arial"/>
          <w:sz w:val="22"/>
          <w:szCs w:val="22"/>
        </w:rPr>
        <w:t xml:space="preserve">- </w:t>
      </w:r>
      <w:hyperlink r:id="rId9" w:history="1">
        <w:r w:rsidR="00172058" w:rsidRPr="00DA51CF">
          <w:rPr>
            <w:rStyle w:val="Hyperlink"/>
            <w:rFonts w:ascii="Arial" w:hAnsi="Arial" w:cs="Arial"/>
            <w:sz w:val="22"/>
            <w:szCs w:val="22"/>
          </w:rPr>
          <w:t>http://www.centralhuron.com/5krace</w:t>
        </w:r>
      </w:hyperlink>
      <w:r w:rsidR="00172058">
        <w:rPr>
          <w:rFonts w:ascii="Arial" w:hAnsi="Arial" w:cs="Arial"/>
          <w:sz w:val="22"/>
          <w:szCs w:val="22"/>
        </w:rPr>
        <w:t xml:space="preserve"> </w:t>
      </w:r>
      <w:r w:rsidR="00B14586">
        <w:rPr>
          <w:rFonts w:ascii="Arial" w:hAnsi="Arial" w:cs="Arial"/>
          <w:sz w:val="22"/>
          <w:szCs w:val="22"/>
        </w:rPr>
        <w:t xml:space="preserve">Race day was warm and beautiful for our runners.  We had the same turnout as last year and had lots of volunteers.  Thanks to our students that came to help, as well as a big shout out to </w:t>
      </w:r>
      <w:proofErr w:type="spellStart"/>
      <w:r w:rsidR="00B14586">
        <w:rPr>
          <w:rFonts w:ascii="Arial" w:hAnsi="Arial" w:cs="Arial"/>
          <w:sz w:val="22"/>
          <w:szCs w:val="22"/>
        </w:rPr>
        <w:t>Libro</w:t>
      </w:r>
      <w:proofErr w:type="spellEnd"/>
      <w:r w:rsidR="00B14586">
        <w:rPr>
          <w:rFonts w:ascii="Arial" w:hAnsi="Arial" w:cs="Arial"/>
          <w:sz w:val="22"/>
          <w:szCs w:val="22"/>
        </w:rPr>
        <w:t xml:space="preserve"> for sending several staff members to help out.  Thanks also to our WTS volunteers and Councilor Lobb!  </w:t>
      </w:r>
    </w:p>
    <w:p w14:paraId="22D35D23" w14:textId="77784BCC" w:rsidR="003F525D" w:rsidRDefault="003F525D" w:rsidP="00A33E99">
      <w:pPr>
        <w:jc w:val="both"/>
        <w:rPr>
          <w:rFonts w:ascii="Arial" w:hAnsi="Arial" w:cs="Arial"/>
          <w:sz w:val="22"/>
          <w:szCs w:val="22"/>
        </w:rPr>
      </w:pPr>
    </w:p>
    <w:p w14:paraId="62F0E3A6" w14:textId="20A17A2C" w:rsidR="003F525D" w:rsidRDefault="000228A9" w:rsidP="00A33E99">
      <w:pPr>
        <w:jc w:val="both"/>
        <w:rPr>
          <w:rFonts w:ascii="Arial" w:hAnsi="Arial" w:cs="Arial"/>
          <w:sz w:val="22"/>
          <w:szCs w:val="22"/>
        </w:rPr>
      </w:pPr>
      <w:r w:rsidRPr="001C3446">
        <w:rPr>
          <w:rFonts w:ascii="Arial" w:hAnsi="Arial" w:cs="Arial"/>
          <w:b/>
          <w:sz w:val="22"/>
          <w:szCs w:val="22"/>
        </w:rPr>
        <w:t>Harvest Fest 2019-</w:t>
      </w:r>
      <w:r w:rsidR="001C3446">
        <w:rPr>
          <w:rFonts w:ascii="Arial" w:hAnsi="Arial" w:cs="Arial"/>
          <w:sz w:val="22"/>
          <w:szCs w:val="22"/>
        </w:rPr>
        <w:t xml:space="preserve"> </w:t>
      </w:r>
      <w:r w:rsidR="00352F2A">
        <w:rPr>
          <w:rFonts w:ascii="Arial" w:hAnsi="Arial" w:cs="Arial"/>
          <w:sz w:val="22"/>
          <w:szCs w:val="22"/>
        </w:rPr>
        <w:t>Have reserved vendors for children’s entertainment as well as some animal rides/displays</w:t>
      </w:r>
      <w:r>
        <w:rPr>
          <w:rFonts w:ascii="Arial" w:hAnsi="Arial" w:cs="Arial"/>
          <w:sz w:val="22"/>
          <w:szCs w:val="22"/>
        </w:rPr>
        <w:t>.</w:t>
      </w:r>
      <w:r w:rsidR="001C3446">
        <w:rPr>
          <w:rFonts w:ascii="Arial" w:hAnsi="Arial" w:cs="Arial"/>
          <w:sz w:val="22"/>
          <w:szCs w:val="22"/>
        </w:rPr>
        <w:t xml:space="preserve">  </w:t>
      </w:r>
      <w:r w:rsidR="003B7445">
        <w:rPr>
          <w:rFonts w:ascii="Arial" w:hAnsi="Arial" w:cs="Arial"/>
          <w:sz w:val="22"/>
          <w:szCs w:val="22"/>
        </w:rPr>
        <w:t>Working on planning a car and bike show, as well as inviting an expanded roster of artisans for the vendor’s market.  The Lion’s club will be on site again to provide hotdogs and drinks.  I am going to contact a couple of other local food vendors to join us that day as well.</w:t>
      </w:r>
      <w:r w:rsidR="002C6BC4">
        <w:rPr>
          <w:rFonts w:ascii="Arial" w:hAnsi="Arial" w:cs="Arial"/>
          <w:sz w:val="22"/>
          <w:szCs w:val="22"/>
        </w:rPr>
        <w:t xml:space="preserve">  Looking for a sponsor for a stage so we can have musicians playing all afternoon.</w:t>
      </w:r>
    </w:p>
    <w:p w14:paraId="4F6F2B50" w14:textId="0EA879C7" w:rsidR="002C6BC4" w:rsidRDefault="002C6BC4" w:rsidP="00A33E99">
      <w:pPr>
        <w:jc w:val="both"/>
        <w:rPr>
          <w:rFonts w:ascii="Arial" w:hAnsi="Arial" w:cs="Arial"/>
          <w:sz w:val="22"/>
          <w:szCs w:val="22"/>
        </w:rPr>
      </w:pPr>
    </w:p>
    <w:p w14:paraId="76DD86AF" w14:textId="01E39B71" w:rsidR="002C6BC4" w:rsidRDefault="002C6BC4" w:rsidP="00A33E99">
      <w:pPr>
        <w:jc w:val="both"/>
        <w:rPr>
          <w:rFonts w:ascii="Arial" w:hAnsi="Arial" w:cs="Arial"/>
          <w:sz w:val="22"/>
          <w:szCs w:val="22"/>
        </w:rPr>
      </w:pPr>
      <w:r w:rsidRPr="009D65E7">
        <w:rPr>
          <w:rFonts w:ascii="Arial" w:hAnsi="Arial" w:cs="Arial"/>
          <w:b/>
          <w:sz w:val="22"/>
          <w:szCs w:val="22"/>
        </w:rPr>
        <w:t>Grand Re-Opening of Clinton</w:t>
      </w:r>
      <w:r>
        <w:rPr>
          <w:rFonts w:ascii="Arial" w:hAnsi="Arial" w:cs="Arial"/>
          <w:sz w:val="22"/>
          <w:szCs w:val="22"/>
        </w:rPr>
        <w:t>-Working with all the new businesses and the BIA to create a well-publicized event to draw people from across the region.</w:t>
      </w:r>
    </w:p>
    <w:p w14:paraId="091DE4B8" w14:textId="77777777" w:rsidR="009D65E7" w:rsidRDefault="009D65E7" w:rsidP="00A33E99">
      <w:pPr>
        <w:jc w:val="both"/>
        <w:rPr>
          <w:rFonts w:ascii="Arial" w:hAnsi="Arial" w:cs="Arial"/>
          <w:sz w:val="22"/>
          <w:szCs w:val="22"/>
        </w:rPr>
      </w:pPr>
    </w:p>
    <w:p w14:paraId="608542E6" w14:textId="73646C5C" w:rsidR="005F7619" w:rsidRDefault="005F7619" w:rsidP="00A33E99">
      <w:pPr>
        <w:jc w:val="both"/>
        <w:rPr>
          <w:rFonts w:ascii="Arial" w:hAnsi="Arial" w:cs="Arial"/>
          <w:sz w:val="22"/>
          <w:szCs w:val="22"/>
        </w:rPr>
      </w:pPr>
    </w:p>
    <w:p w14:paraId="3BDFBFDA" w14:textId="231A4E8B" w:rsidR="003B7445" w:rsidRDefault="005F7619" w:rsidP="00A33E99">
      <w:pPr>
        <w:jc w:val="both"/>
        <w:rPr>
          <w:rFonts w:ascii="Arial" w:hAnsi="Arial" w:cs="Arial"/>
          <w:sz w:val="22"/>
          <w:szCs w:val="22"/>
        </w:rPr>
      </w:pPr>
      <w:r w:rsidRPr="005F7619">
        <w:rPr>
          <w:rFonts w:ascii="Arial" w:hAnsi="Arial" w:cs="Arial"/>
          <w:b/>
          <w:sz w:val="22"/>
          <w:szCs w:val="22"/>
        </w:rPr>
        <w:lastRenderedPageBreak/>
        <w:t>Canada Flags</w:t>
      </w:r>
      <w:r w:rsidR="003B7445">
        <w:rPr>
          <w:rFonts w:ascii="Arial" w:hAnsi="Arial" w:cs="Arial"/>
          <w:b/>
          <w:sz w:val="22"/>
          <w:szCs w:val="22"/>
        </w:rPr>
        <w:t>/Banners</w:t>
      </w:r>
      <w:r>
        <w:rPr>
          <w:rFonts w:ascii="Arial" w:hAnsi="Arial" w:cs="Arial"/>
          <w:sz w:val="22"/>
          <w:szCs w:val="22"/>
        </w:rPr>
        <w:t>-</w:t>
      </w:r>
      <w:r w:rsidR="003B7445">
        <w:rPr>
          <w:rFonts w:ascii="Arial" w:hAnsi="Arial" w:cs="Arial"/>
          <w:sz w:val="22"/>
          <w:szCs w:val="22"/>
        </w:rPr>
        <w:t xml:space="preserve"> The flags were installed in Clinton and the hamlets.  Summertime banners have been put up as well and have been well received.  The residents of both Auburn and </w:t>
      </w:r>
      <w:proofErr w:type="spellStart"/>
      <w:r w:rsidR="003B7445">
        <w:rPr>
          <w:rFonts w:ascii="Arial" w:hAnsi="Arial" w:cs="Arial"/>
          <w:sz w:val="22"/>
          <w:szCs w:val="22"/>
        </w:rPr>
        <w:t>Londesboro</w:t>
      </w:r>
      <w:proofErr w:type="spellEnd"/>
      <w:r w:rsidR="003B7445">
        <w:rPr>
          <w:rFonts w:ascii="Arial" w:hAnsi="Arial" w:cs="Arial"/>
          <w:sz w:val="22"/>
          <w:szCs w:val="22"/>
        </w:rPr>
        <w:t xml:space="preserve"> are extremely happy to have been included in these undertakings.  I would like to have a discussion around possibly adding flower baskets </w:t>
      </w:r>
      <w:r w:rsidR="009D65E7">
        <w:rPr>
          <w:rFonts w:ascii="Arial" w:hAnsi="Arial" w:cs="Arial"/>
          <w:sz w:val="22"/>
          <w:szCs w:val="22"/>
        </w:rPr>
        <w:t>fo</w:t>
      </w:r>
      <w:r w:rsidR="003B7445">
        <w:rPr>
          <w:rFonts w:ascii="Arial" w:hAnsi="Arial" w:cs="Arial"/>
          <w:sz w:val="22"/>
          <w:szCs w:val="22"/>
        </w:rPr>
        <w:t xml:space="preserve">r next year.  Auburn already has the hanging hardware on the poles…a few of which need some repairs that the high schools could </w:t>
      </w:r>
      <w:r w:rsidR="00292C3C">
        <w:rPr>
          <w:rFonts w:ascii="Arial" w:hAnsi="Arial" w:cs="Arial"/>
          <w:sz w:val="22"/>
          <w:szCs w:val="22"/>
        </w:rPr>
        <w:t xml:space="preserve">do for us, and perhaps replicate them for </w:t>
      </w:r>
      <w:proofErr w:type="spellStart"/>
      <w:r w:rsidR="00292C3C">
        <w:rPr>
          <w:rFonts w:ascii="Arial" w:hAnsi="Arial" w:cs="Arial"/>
          <w:sz w:val="22"/>
          <w:szCs w:val="22"/>
        </w:rPr>
        <w:t>Londesboro</w:t>
      </w:r>
      <w:proofErr w:type="spellEnd"/>
      <w:r w:rsidR="00292C3C">
        <w:rPr>
          <w:rFonts w:ascii="Arial" w:hAnsi="Arial" w:cs="Arial"/>
          <w:sz w:val="22"/>
          <w:szCs w:val="22"/>
        </w:rPr>
        <w:t>.</w:t>
      </w:r>
    </w:p>
    <w:p w14:paraId="703370DF" w14:textId="17BBCB1F" w:rsidR="003B7445" w:rsidRDefault="009D65E7" w:rsidP="00A33E99">
      <w:pPr>
        <w:jc w:val="both"/>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93408" behindDoc="0" locked="0" layoutInCell="1" allowOverlap="1" wp14:anchorId="2D3C8B50" wp14:editId="4699B9B0">
            <wp:simplePos x="0" y="0"/>
            <wp:positionH relativeFrom="margin">
              <wp:posOffset>4806950</wp:posOffset>
            </wp:positionH>
            <wp:positionV relativeFrom="paragraph">
              <wp:posOffset>46355</wp:posOffset>
            </wp:positionV>
            <wp:extent cx="2276475" cy="2948940"/>
            <wp:effectExtent l="0" t="0" r="952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nic pos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6475" cy="2948940"/>
                    </a:xfrm>
                    <a:prstGeom prst="rect">
                      <a:avLst/>
                    </a:prstGeom>
                  </pic:spPr>
                </pic:pic>
              </a:graphicData>
            </a:graphic>
            <wp14:sizeRelH relativeFrom="margin">
              <wp14:pctWidth>0</wp14:pctWidth>
            </wp14:sizeRelH>
            <wp14:sizeRelV relativeFrom="margin">
              <wp14:pctHeight>0</wp14:pctHeight>
            </wp14:sizeRelV>
          </wp:anchor>
        </w:drawing>
      </w:r>
    </w:p>
    <w:p w14:paraId="226981BD" w14:textId="0B38A919" w:rsidR="00356354" w:rsidRDefault="003B7445" w:rsidP="00A33E99">
      <w:pPr>
        <w:jc w:val="both"/>
        <w:rPr>
          <w:rFonts w:ascii="Arial" w:hAnsi="Arial" w:cs="Arial"/>
          <w:sz w:val="22"/>
          <w:szCs w:val="22"/>
        </w:rPr>
      </w:pPr>
      <w:r w:rsidRPr="00B86D82">
        <w:rPr>
          <w:rFonts w:ascii="Arial" w:hAnsi="Arial" w:cs="Arial"/>
          <w:b/>
          <w:sz w:val="22"/>
          <w:szCs w:val="22"/>
        </w:rPr>
        <w:t>Community Picnic</w:t>
      </w:r>
      <w:r>
        <w:rPr>
          <w:rFonts w:ascii="Arial" w:hAnsi="Arial" w:cs="Arial"/>
          <w:sz w:val="22"/>
          <w:szCs w:val="22"/>
        </w:rPr>
        <w:t>-August 19</w:t>
      </w:r>
      <w:r w:rsidRPr="003B7445">
        <w:rPr>
          <w:rFonts w:ascii="Arial" w:hAnsi="Arial" w:cs="Arial"/>
          <w:sz w:val="22"/>
          <w:szCs w:val="22"/>
          <w:vertAlign w:val="superscript"/>
        </w:rPr>
        <w:t>th</w:t>
      </w:r>
      <w:r>
        <w:rPr>
          <w:rFonts w:ascii="Arial" w:hAnsi="Arial" w:cs="Arial"/>
          <w:sz w:val="22"/>
          <w:szCs w:val="22"/>
        </w:rPr>
        <w:t xml:space="preserve"> at the </w:t>
      </w:r>
      <w:proofErr w:type="spellStart"/>
      <w:r>
        <w:rPr>
          <w:rFonts w:ascii="Arial" w:hAnsi="Arial" w:cs="Arial"/>
          <w:sz w:val="22"/>
          <w:szCs w:val="22"/>
        </w:rPr>
        <w:t>Sloman</w:t>
      </w:r>
      <w:proofErr w:type="spellEnd"/>
      <w:r>
        <w:rPr>
          <w:rFonts w:ascii="Arial" w:hAnsi="Arial" w:cs="Arial"/>
          <w:sz w:val="22"/>
          <w:szCs w:val="22"/>
        </w:rPr>
        <w:t xml:space="preserve"> School Car on Wheels Museum Park at 12 noon.  Please mark this on your calendar and join us for an old fashioned community picnic.  Bring your picnic basket and blanket (or use the picnic tables) and enjoy the sounds of some local musicians.   </w:t>
      </w:r>
    </w:p>
    <w:p w14:paraId="41558880" w14:textId="27963D1F" w:rsidR="002C6BC4" w:rsidRDefault="002C6BC4" w:rsidP="00A33E99">
      <w:pPr>
        <w:jc w:val="both"/>
        <w:rPr>
          <w:rFonts w:ascii="Arial" w:hAnsi="Arial" w:cs="Arial"/>
          <w:sz w:val="22"/>
          <w:szCs w:val="22"/>
        </w:rPr>
      </w:pPr>
    </w:p>
    <w:p w14:paraId="09626FD1" w14:textId="6EE3F8DC" w:rsidR="002C6BC4" w:rsidRDefault="002C6BC4" w:rsidP="00A33E99">
      <w:pPr>
        <w:jc w:val="both"/>
        <w:rPr>
          <w:rFonts w:ascii="Arial" w:hAnsi="Arial" w:cs="Arial"/>
          <w:sz w:val="22"/>
          <w:szCs w:val="22"/>
        </w:rPr>
      </w:pPr>
      <w:r w:rsidRPr="002C6BC4">
        <w:rPr>
          <w:rFonts w:ascii="Arial" w:hAnsi="Arial" w:cs="Arial"/>
          <w:b/>
          <w:sz w:val="22"/>
          <w:szCs w:val="22"/>
        </w:rPr>
        <w:t>Mayor’s Mingle</w:t>
      </w:r>
      <w:r>
        <w:rPr>
          <w:rFonts w:ascii="Arial" w:hAnsi="Arial" w:cs="Arial"/>
          <w:b/>
          <w:sz w:val="22"/>
          <w:szCs w:val="22"/>
        </w:rPr>
        <w:t>-Held June 24</w:t>
      </w:r>
      <w:r w:rsidRPr="002C6BC4">
        <w:rPr>
          <w:rFonts w:ascii="Arial" w:hAnsi="Arial" w:cs="Arial"/>
          <w:b/>
          <w:sz w:val="22"/>
          <w:szCs w:val="22"/>
          <w:vertAlign w:val="superscript"/>
        </w:rPr>
        <w:t>th</w:t>
      </w:r>
      <w:r>
        <w:rPr>
          <w:rFonts w:ascii="Arial" w:hAnsi="Arial" w:cs="Arial"/>
          <w:b/>
          <w:sz w:val="22"/>
          <w:szCs w:val="22"/>
        </w:rPr>
        <w:t xml:space="preserve">. - </w:t>
      </w:r>
      <w:r w:rsidRPr="002C6BC4">
        <w:rPr>
          <w:rFonts w:ascii="Arial" w:hAnsi="Arial" w:cs="Arial"/>
          <w:sz w:val="22"/>
          <w:szCs w:val="22"/>
        </w:rPr>
        <w:t>Another large crowd enjoyed a fantastic meal.  Announcement made to open an additional two stores through the Win This Space promotion.</w:t>
      </w:r>
    </w:p>
    <w:p w14:paraId="4343EF6E" w14:textId="77777777" w:rsidR="00292C3C" w:rsidRPr="002C6BC4" w:rsidRDefault="00292C3C" w:rsidP="00A33E99">
      <w:pPr>
        <w:jc w:val="both"/>
        <w:rPr>
          <w:rFonts w:ascii="Arial" w:hAnsi="Arial" w:cs="Arial"/>
          <w:b/>
          <w:sz w:val="22"/>
          <w:szCs w:val="22"/>
        </w:rPr>
      </w:pPr>
    </w:p>
    <w:p w14:paraId="31FC2202" w14:textId="1E78352B" w:rsidR="002C6BC4" w:rsidRPr="002C6BC4" w:rsidRDefault="002C6BC4" w:rsidP="00A33E99">
      <w:pPr>
        <w:jc w:val="both"/>
        <w:rPr>
          <w:rFonts w:ascii="Arial" w:hAnsi="Arial" w:cs="Arial"/>
          <w:sz w:val="22"/>
          <w:szCs w:val="22"/>
        </w:rPr>
      </w:pPr>
      <w:r w:rsidRPr="002C6BC4">
        <w:rPr>
          <w:rFonts w:ascii="Arial" w:hAnsi="Arial" w:cs="Arial"/>
          <w:b/>
          <w:sz w:val="22"/>
          <w:szCs w:val="22"/>
        </w:rPr>
        <w:t>OLG</w:t>
      </w:r>
      <w:r>
        <w:rPr>
          <w:rFonts w:ascii="Arial" w:hAnsi="Arial" w:cs="Arial"/>
          <w:b/>
          <w:sz w:val="22"/>
          <w:szCs w:val="22"/>
        </w:rPr>
        <w:t xml:space="preserve"> Community Recognition Program -</w:t>
      </w:r>
      <w:r>
        <w:rPr>
          <w:rFonts w:ascii="Arial" w:hAnsi="Arial" w:cs="Arial"/>
          <w:sz w:val="22"/>
          <w:szCs w:val="22"/>
        </w:rPr>
        <w:t>Date set for Sept 18</w:t>
      </w:r>
      <w:r w:rsidRPr="002C6BC4">
        <w:rPr>
          <w:rFonts w:ascii="Arial" w:hAnsi="Arial" w:cs="Arial"/>
          <w:sz w:val="22"/>
          <w:szCs w:val="22"/>
          <w:vertAlign w:val="superscript"/>
        </w:rPr>
        <w:t>th</w:t>
      </w:r>
      <w:r>
        <w:rPr>
          <w:rFonts w:ascii="Arial" w:hAnsi="Arial" w:cs="Arial"/>
          <w:sz w:val="22"/>
          <w:szCs w:val="22"/>
        </w:rPr>
        <w:t xml:space="preserve"> </w:t>
      </w:r>
    </w:p>
    <w:p w14:paraId="1D09FF65" w14:textId="094B1F49" w:rsidR="002C6BC4" w:rsidRDefault="002C6BC4" w:rsidP="00A33E99">
      <w:pPr>
        <w:jc w:val="both"/>
        <w:rPr>
          <w:rFonts w:ascii="Arial" w:hAnsi="Arial" w:cs="Arial"/>
          <w:sz w:val="22"/>
          <w:szCs w:val="22"/>
        </w:rPr>
      </w:pPr>
    </w:p>
    <w:p w14:paraId="23978BC0" w14:textId="28BC339F" w:rsidR="002C6BC4" w:rsidRPr="002C6BC4" w:rsidRDefault="002C6BC4" w:rsidP="00A33E99">
      <w:pPr>
        <w:jc w:val="both"/>
        <w:rPr>
          <w:rFonts w:ascii="Arial" w:hAnsi="Arial" w:cs="Arial"/>
          <w:sz w:val="22"/>
          <w:szCs w:val="22"/>
        </w:rPr>
      </w:pPr>
      <w:r w:rsidRPr="002C6BC4">
        <w:rPr>
          <w:rFonts w:ascii="Arial" w:hAnsi="Arial" w:cs="Arial"/>
          <w:b/>
          <w:sz w:val="22"/>
          <w:szCs w:val="22"/>
        </w:rPr>
        <w:t>BRA</w:t>
      </w:r>
      <w:r>
        <w:rPr>
          <w:rFonts w:ascii="Arial" w:hAnsi="Arial" w:cs="Arial"/>
          <w:sz w:val="22"/>
          <w:szCs w:val="22"/>
        </w:rPr>
        <w:t>-</w:t>
      </w:r>
      <w:r w:rsidR="00014587">
        <w:rPr>
          <w:rFonts w:ascii="Arial" w:hAnsi="Arial" w:cs="Arial"/>
          <w:sz w:val="22"/>
          <w:szCs w:val="22"/>
        </w:rPr>
        <w:t>Planning some community involvement dates that the BRA can attend in order to provide education on the new requirements around recycling.</w:t>
      </w:r>
    </w:p>
    <w:p w14:paraId="3719583D" w14:textId="5BAC56E2" w:rsidR="009D65E7" w:rsidRDefault="00292C3C" w:rsidP="00A33E99">
      <w:pPr>
        <w:jc w:val="both"/>
        <w:rPr>
          <w:rFonts w:ascii="Arial" w:hAnsi="Arial" w:cs="Arial"/>
          <w:b/>
          <w:sz w:val="22"/>
          <w:szCs w:val="22"/>
        </w:rPr>
      </w:pPr>
      <w:r>
        <w:rPr>
          <w:rFonts w:ascii="Arial" w:hAnsi="Arial" w:cs="Arial"/>
          <w:noProof/>
          <w:sz w:val="22"/>
          <w:szCs w:val="22"/>
          <w:lang w:val="en-CA" w:eastAsia="en-CA"/>
        </w:rPr>
        <w:drawing>
          <wp:anchor distT="0" distB="0" distL="114300" distR="114300" simplePos="0" relativeHeight="251791360" behindDoc="0" locked="0" layoutInCell="1" allowOverlap="1" wp14:anchorId="2B280E66" wp14:editId="1B5564C0">
            <wp:simplePos x="0" y="0"/>
            <wp:positionH relativeFrom="margin">
              <wp:posOffset>-243840</wp:posOffset>
            </wp:positionH>
            <wp:positionV relativeFrom="paragraph">
              <wp:posOffset>10795</wp:posOffset>
            </wp:positionV>
            <wp:extent cx="2663190" cy="39700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ck it to the Curb_11x17_ 2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3190" cy="3970020"/>
                    </a:xfrm>
                    <a:prstGeom prst="rect">
                      <a:avLst/>
                    </a:prstGeom>
                  </pic:spPr>
                </pic:pic>
              </a:graphicData>
            </a:graphic>
            <wp14:sizeRelH relativeFrom="margin">
              <wp14:pctWidth>0</wp14:pctWidth>
            </wp14:sizeRelH>
            <wp14:sizeRelV relativeFrom="margin">
              <wp14:pctHeight>0</wp14:pctHeight>
            </wp14:sizeRelV>
          </wp:anchor>
        </w:drawing>
      </w:r>
    </w:p>
    <w:p w14:paraId="247B8DE7" w14:textId="03F310C6" w:rsidR="002C6BC4" w:rsidRDefault="00292C3C" w:rsidP="00A33E99">
      <w:pPr>
        <w:jc w:val="both"/>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92384" behindDoc="0" locked="0" layoutInCell="1" allowOverlap="1" wp14:anchorId="10DAF312" wp14:editId="2C1B0C4F">
            <wp:simplePos x="0" y="0"/>
            <wp:positionH relativeFrom="margin">
              <wp:posOffset>5099050</wp:posOffset>
            </wp:positionH>
            <wp:positionV relativeFrom="paragraph">
              <wp:posOffset>1169035</wp:posOffset>
            </wp:positionV>
            <wp:extent cx="2084070" cy="32842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er1 em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4070" cy="3284220"/>
                    </a:xfrm>
                    <a:prstGeom prst="rect">
                      <a:avLst/>
                    </a:prstGeom>
                  </pic:spPr>
                </pic:pic>
              </a:graphicData>
            </a:graphic>
            <wp14:sizeRelH relativeFrom="margin">
              <wp14:pctWidth>0</wp14:pctWidth>
            </wp14:sizeRelH>
            <wp14:sizeRelV relativeFrom="margin">
              <wp14:pctHeight>0</wp14:pctHeight>
            </wp14:sizeRelV>
          </wp:anchor>
        </w:drawing>
      </w:r>
      <w:r w:rsidR="002C6BC4" w:rsidRPr="002C6BC4">
        <w:rPr>
          <w:rFonts w:ascii="Arial" w:hAnsi="Arial" w:cs="Arial"/>
          <w:b/>
          <w:sz w:val="22"/>
          <w:szCs w:val="22"/>
        </w:rPr>
        <w:t xml:space="preserve">Kick It </w:t>
      </w:r>
      <w:proofErr w:type="gramStart"/>
      <w:r w:rsidR="002C6BC4" w:rsidRPr="002C6BC4">
        <w:rPr>
          <w:rFonts w:ascii="Arial" w:hAnsi="Arial" w:cs="Arial"/>
          <w:b/>
          <w:sz w:val="22"/>
          <w:szCs w:val="22"/>
        </w:rPr>
        <w:t>To</w:t>
      </w:r>
      <w:proofErr w:type="gramEnd"/>
      <w:r w:rsidR="002C6BC4" w:rsidRPr="002C6BC4">
        <w:rPr>
          <w:rFonts w:ascii="Arial" w:hAnsi="Arial" w:cs="Arial"/>
          <w:b/>
          <w:sz w:val="22"/>
          <w:szCs w:val="22"/>
        </w:rPr>
        <w:t xml:space="preserve"> The Curb</w:t>
      </w:r>
      <w:r w:rsidR="002C6BC4">
        <w:rPr>
          <w:rFonts w:ascii="Arial" w:hAnsi="Arial" w:cs="Arial"/>
          <w:sz w:val="22"/>
          <w:szCs w:val="22"/>
        </w:rPr>
        <w:t>-</w:t>
      </w:r>
      <w:r w:rsidR="00014587">
        <w:rPr>
          <w:rFonts w:ascii="Arial" w:hAnsi="Arial" w:cs="Arial"/>
          <w:sz w:val="22"/>
          <w:szCs w:val="22"/>
        </w:rPr>
        <w:t xml:space="preserve"> Have been contacted by Bluewater to discuss our “</w:t>
      </w:r>
      <w:r>
        <w:rPr>
          <w:rFonts w:ascii="Arial" w:hAnsi="Arial" w:cs="Arial"/>
          <w:sz w:val="22"/>
          <w:szCs w:val="22"/>
        </w:rPr>
        <w:t>K</w:t>
      </w:r>
      <w:r w:rsidR="00014587">
        <w:rPr>
          <w:rFonts w:ascii="Arial" w:hAnsi="Arial" w:cs="Arial"/>
          <w:sz w:val="22"/>
          <w:szCs w:val="22"/>
        </w:rPr>
        <w:t>ick It” campaign from last year.  They wanted to offer their residents the same type of program.  We have decided to partner and run the campaign together, on</w:t>
      </w:r>
      <w:r w:rsidR="009D65E7">
        <w:rPr>
          <w:rFonts w:ascii="Arial" w:hAnsi="Arial" w:cs="Arial"/>
          <w:sz w:val="22"/>
          <w:szCs w:val="22"/>
        </w:rPr>
        <w:t xml:space="preserve"> </w:t>
      </w:r>
      <w:r w:rsidR="00014587">
        <w:rPr>
          <w:rFonts w:ascii="Arial" w:hAnsi="Arial" w:cs="Arial"/>
          <w:sz w:val="22"/>
          <w:szCs w:val="22"/>
        </w:rPr>
        <w:t>the same weekend.  With both municipalities working togethe</w:t>
      </w:r>
      <w:r>
        <w:rPr>
          <w:rFonts w:ascii="Arial" w:hAnsi="Arial" w:cs="Arial"/>
          <w:sz w:val="22"/>
          <w:szCs w:val="22"/>
        </w:rPr>
        <w:t xml:space="preserve">r on the promotion/advertising, </w:t>
      </w:r>
      <w:r w:rsidR="00014587">
        <w:rPr>
          <w:rFonts w:ascii="Arial" w:hAnsi="Arial" w:cs="Arial"/>
          <w:sz w:val="22"/>
          <w:szCs w:val="22"/>
        </w:rPr>
        <w:t>we’re hoping to connect more treasure seekers with those wanting to eliminate!</w:t>
      </w:r>
    </w:p>
    <w:p w14:paraId="2E830385" w14:textId="1400F63C" w:rsidR="002C6BC4" w:rsidRDefault="002C6BC4" w:rsidP="00A33E99">
      <w:pPr>
        <w:jc w:val="both"/>
        <w:rPr>
          <w:rFonts w:ascii="Arial" w:hAnsi="Arial" w:cs="Arial"/>
          <w:sz w:val="22"/>
          <w:szCs w:val="22"/>
        </w:rPr>
      </w:pPr>
    </w:p>
    <w:p w14:paraId="732AE3B9" w14:textId="3B0C9023" w:rsidR="002C6BC4" w:rsidRDefault="002C6BC4" w:rsidP="00A33E99">
      <w:pPr>
        <w:jc w:val="both"/>
        <w:rPr>
          <w:rFonts w:ascii="Arial" w:hAnsi="Arial" w:cs="Arial"/>
          <w:sz w:val="22"/>
          <w:szCs w:val="22"/>
        </w:rPr>
      </w:pPr>
    </w:p>
    <w:p w14:paraId="39EC4104" w14:textId="77777777" w:rsidR="009D65E7" w:rsidRDefault="009D65E7" w:rsidP="009D65E7">
      <w:pPr>
        <w:jc w:val="both"/>
        <w:rPr>
          <w:rFonts w:ascii="Arial" w:hAnsi="Arial" w:cs="Arial"/>
          <w:sz w:val="22"/>
          <w:szCs w:val="22"/>
        </w:rPr>
      </w:pPr>
      <w:proofErr w:type="spellStart"/>
      <w:r w:rsidRPr="005802FD">
        <w:rPr>
          <w:rFonts w:ascii="Arial" w:hAnsi="Arial" w:cs="Arial"/>
          <w:b/>
          <w:sz w:val="22"/>
          <w:szCs w:val="22"/>
        </w:rPr>
        <w:t>Sip’n</w:t>
      </w:r>
      <w:proofErr w:type="spellEnd"/>
      <w:r w:rsidRPr="005802FD">
        <w:rPr>
          <w:rFonts w:ascii="Arial" w:hAnsi="Arial" w:cs="Arial"/>
          <w:b/>
          <w:sz w:val="22"/>
          <w:szCs w:val="22"/>
        </w:rPr>
        <w:t xml:space="preserve"> </w:t>
      </w:r>
      <w:proofErr w:type="spellStart"/>
      <w:r w:rsidRPr="005802FD">
        <w:rPr>
          <w:rFonts w:ascii="Arial" w:hAnsi="Arial" w:cs="Arial"/>
          <w:b/>
          <w:sz w:val="22"/>
          <w:szCs w:val="22"/>
        </w:rPr>
        <w:t>Savour</w:t>
      </w:r>
      <w:proofErr w:type="spellEnd"/>
      <w:r w:rsidRPr="005802FD">
        <w:rPr>
          <w:rFonts w:ascii="Arial" w:hAnsi="Arial" w:cs="Arial"/>
          <w:b/>
          <w:sz w:val="22"/>
          <w:szCs w:val="22"/>
        </w:rPr>
        <w:t xml:space="preserve"> Food</w:t>
      </w:r>
      <w:r w:rsidRPr="00577D20">
        <w:rPr>
          <w:rFonts w:ascii="Arial" w:hAnsi="Arial" w:cs="Arial"/>
          <w:b/>
          <w:sz w:val="22"/>
          <w:szCs w:val="22"/>
        </w:rPr>
        <w:t xml:space="preserve"> and Beverage Show</w:t>
      </w:r>
      <w:r>
        <w:rPr>
          <w:rFonts w:ascii="Arial" w:hAnsi="Arial" w:cs="Arial"/>
          <w:sz w:val="22"/>
          <w:szCs w:val="22"/>
        </w:rPr>
        <w:t>- Mark your calendar for Nov 2</w:t>
      </w:r>
      <w:r w:rsidRPr="00352F2A">
        <w:rPr>
          <w:rFonts w:ascii="Arial" w:hAnsi="Arial" w:cs="Arial"/>
          <w:sz w:val="22"/>
          <w:szCs w:val="22"/>
          <w:vertAlign w:val="superscript"/>
        </w:rPr>
        <w:t>nd</w:t>
      </w:r>
      <w:r>
        <w:rPr>
          <w:rFonts w:ascii="Arial" w:hAnsi="Arial" w:cs="Arial"/>
          <w:sz w:val="22"/>
          <w:szCs w:val="22"/>
        </w:rPr>
        <w:t>!  Looking for volunteers to help at the door.  Show runs from 3-9pm.  Booth drapery has been reserved and glasses are ordered.  Local vendors have been incredible assets in the planning process, sharing their insights from past shows.</w:t>
      </w:r>
    </w:p>
    <w:p w14:paraId="3824450F" w14:textId="13105E88" w:rsidR="00356354" w:rsidRDefault="00356354" w:rsidP="00A33E99">
      <w:pPr>
        <w:jc w:val="both"/>
        <w:rPr>
          <w:rFonts w:ascii="Arial" w:hAnsi="Arial" w:cs="Arial"/>
          <w:sz w:val="22"/>
          <w:szCs w:val="22"/>
        </w:rPr>
      </w:pPr>
    </w:p>
    <w:p w14:paraId="3787189C" w14:textId="77777777" w:rsidR="009D65E7" w:rsidRDefault="009D65E7" w:rsidP="00A33E99">
      <w:pPr>
        <w:jc w:val="both"/>
        <w:rPr>
          <w:rFonts w:ascii="Arial" w:hAnsi="Arial" w:cs="Arial"/>
          <w:sz w:val="22"/>
          <w:szCs w:val="22"/>
        </w:rPr>
      </w:pPr>
    </w:p>
    <w:p w14:paraId="54C7F090" w14:textId="77777777" w:rsidR="009D65E7" w:rsidRDefault="009D65E7" w:rsidP="00A33E99">
      <w:pPr>
        <w:jc w:val="both"/>
        <w:rPr>
          <w:rFonts w:ascii="Arial" w:hAnsi="Arial" w:cs="Arial"/>
          <w:sz w:val="22"/>
          <w:szCs w:val="22"/>
        </w:rPr>
      </w:pPr>
    </w:p>
    <w:p w14:paraId="778435B9" w14:textId="77777777" w:rsidR="00292C3C" w:rsidRDefault="00292C3C" w:rsidP="00A33E99">
      <w:pPr>
        <w:jc w:val="both"/>
        <w:rPr>
          <w:rFonts w:ascii="Arial" w:hAnsi="Arial" w:cs="Arial"/>
          <w:sz w:val="22"/>
          <w:szCs w:val="22"/>
        </w:rPr>
      </w:pPr>
    </w:p>
    <w:p w14:paraId="756D934E" w14:textId="77777777" w:rsidR="00292C3C" w:rsidRDefault="00292C3C" w:rsidP="00A33E99">
      <w:pPr>
        <w:jc w:val="both"/>
        <w:rPr>
          <w:rFonts w:ascii="Arial" w:hAnsi="Arial" w:cs="Arial"/>
          <w:sz w:val="22"/>
          <w:szCs w:val="22"/>
        </w:rPr>
      </w:pPr>
    </w:p>
    <w:p w14:paraId="71F496A8" w14:textId="1F72BF74" w:rsidR="00D964B4" w:rsidRDefault="009D65E7" w:rsidP="00A33E99">
      <w:pPr>
        <w:jc w:val="both"/>
        <w:rPr>
          <w:rFonts w:ascii="Arial" w:hAnsi="Arial" w:cs="Arial"/>
          <w:sz w:val="22"/>
          <w:szCs w:val="22"/>
        </w:rPr>
      </w:pPr>
      <w:bookmarkStart w:id="1" w:name="_GoBack"/>
      <w:bookmarkEnd w:id="1"/>
      <w:r>
        <w:rPr>
          <w:rFonts w:ascii="Arial" w:hAnsi="Arial" w:cs="Arial"/>
          <w:sz w:val="22"/>
          <w:szCs w:val="22"/>
        </w:rPr>
        <w:t>July 2-WTS meeting</w:t>
      </w:r>
    </w:p>
    <w:p w14:paraId="24E5D03F" w14:textId="0502BEE8" w:rsidR="009D65E7" w:rsidRDefault="009D65E7" w:rsidP="00A33E99">
      <w:pPr>
        <w:jc w:val="both"/>
        <w:rPr>
          <w:rFonts w:ascii="Arial" w:hAnsi="Arial" w:cs="Arial"/>
          <w:sz w:val="22"/>
          <w:szCs w:val="22"/>
        </w:rPr>
      </w:pPr>
      <w:r>
        <w:rPr>
          <w:rFonts w:ascii="Arial" w:hAnsi="Arial" w:cs="Arial"/>
          <w:sz w:val="22"/>
          <w:szCs w:val="22"/>
        </w:rPr>
        <w:t>July 2-WTS Grand Opening #1</w:t>
      </w:r>
    </w:p>
    <w:p w14:paraId="283143CC" w14:textId="76ACC718" w:rsidR="009D65E7" w:rsidRDefault="009D65E7" w:rsidP="00A33E99">
      <w:pPr>
        <w:jc w:val="both"/>
        <w:rPr>
          <w:rFonts w:ascii="Arial" w:hAnsi="Arial" w:cs="Arial"/>
          <w:sz w:val="22"/>
          <w:szCs w:val="22"/>
        </w:rPr>
      </w:pPr>
      <w:r>
        <w:rPr>
          <w:rFonts w:ascii="Arial" w:hAnsi="Arial" w:cs="Arial"/>
          <w:sz w:val="22"/>
          <w:szCs w:val="22"/>
        </w:rPr>
        <w:t>July 7-HHH 5k</w:t>
      </w:r>
    </w:p>
    <w:p w14:paraId="0DF7CE2A" w14:textId="02AB6629" w:rsidR="009D65E7" w:rsidRDefault="009D65E7" w:rsidP="00A33E99">
      <w:pPr>
        <w:jc w:val="both"/>
        <w:rPr>
          <w:rFonts w:ascii="Arial" w:hAnsi="Arial" w:cs="Arial"/>
          <w:sz w:val="22"/>
          <w:szCs w:val="22"/>
        </w:rPr>
      </w:pPr>
      <w:r>
        <w:rPr>
          <w:rFonts w:ascii="Arial" w:hAnsi="Arial" w:cs="Arial"/>
          <w:sz w:val="22"/>
          <w:szCs w:val="22"/>
        </w:rPr>
        <w:t xml:space="preserve">July 8-BRA </w:t>
      </w:r>
      <w:proofErr w:type="spellStart"/>
      <w:r>
        <w:rPr>
          <w:rFonts w:ascii="Arial" w:hAnsi="Arial" w:cs="Arial"/>
          <w:sz w:val="22"/>
          <w:szCs w:val="22"/>
        </w:rPr>
        <w:t>mtg</w:t>
      </w:r>
      <w:proofErr w:type="spellEnd"/>
    </w:p>
    <w:p w14:paraId="6C2C8306" w14:textId="731294D3" w:rsidR="009D65E7" w:rsidRDefault="009D65E7" w:rsidP="00A33E99">
      <w:pPr>
        <w:jc w:val="both"/>
        <w:rPr>
          <w:rFonts w:ascii="Arial" w:hAnsi="Arial" w:cs="Arial"/>
          <w:sz w:val="22"/>
          <w:szCs w:val="22"/>
        </w:rPr>
      </w:pPr>
      <w:r>
        <w:rPr>
          <w:rFonts w:ascii="Arial" w:hAnsi="Arial" w:cs="Arial"/>
          <w:sz w:val="22"/>
          <w:szCs w:val="22"/>
        </w:rPr>
        <w:t xml:space="preserve">July </w:t>
      </w:r>
      <w:r w:rsidR="00427713">
        <w:rPr>
          <w:rFonts w:ascii="Arial" w:hAnsi="Arial" w:cs="Arial"/>
          <w:sz w:val="22"/>
          <w:szCs w:val="22"/>
        </w:rPr>
        <w:t xml:space="preserve">15-Cdn </w:t>
      </w:r>
      <w:proofErr w:type="spellStart"/>
      <w:r w:rsidR="00427713">
        <w:rPr>
          <w:rFonts w:ascii="Arial" w:hAnsi="Arial" w:cs="Arial"/>
          <w:sz w:val="22"/>
          <w:szCs w:val="22"/>
        </w:rPr>
        <w:t>Ind</w:t>
      </w:r>
      <w:proofErr w:type="spellEnd"/>
      <w:r w:rsidR="00427713">
        <w:rPr>
          <w:rFonts w:ascii="Arial" w:hAnsi="Arial" w:cs="Arial"/>
          <w:sz w:val="22"/>
          <w:szCs w:val="22"/>
        </w:rPr>
        <w:t xml:space="preserve"> Business</w:t>
      </w:r>
    </w:p>
    <w:p w14:paraId="21B0686A" w14:textId="2AE44C87" w:rsidR="009D65E7" w:rsidRDefault="009D65E7" w:rsidP="00A33E99">
      <w:pPr>
        <w:jc w:val="both"/>
        <w:rPr>
          <w:rFonts w:ascii="Arial" w:hAnsi="Arial" w:cs="Arial"/>
          <w:sz w:val="22"/>
          <w:szCs w:val="22"/>
        </w:rPr>
      </w:pPr>
      <w:r>
        <w:rPr>
          <w:rFonts w:ascii="Arial" w:hAnsi="Arial" w:cs="Arial"/>
          <w:sz w:val="22"/>
          <w:szCs w:val="22"/>
        </w:rPr>
        <w:t>July 17-</w:t>
      </w:r>
      <w:r w:rsidR="00427713">
        <w:rPr>
          <w:rFonts w:ascii="Arial" w:hAnsi="Arial" w:cs="Arial"/>
          <w:sz w:val="22"/>
          <w:szCs w:val="22"/>
        </w:rPr>
        <w:t xml:space="preserve"> WTS</w:t>
      </w:r>
    </w:p>
    <w:p w14:paraId="1358A3D9" w14:textId="51102739" w:rsidR="00427713" w:rsidRDefault="00427713" w:rsidP="00A33E99">
      <w:pPr>
        <w:jc w:val="both"/>
        <w:rPr>
          <w:rFonts w:ascii="Arial" w:hAnsi="Arial" w:cs="Arial"/>
          <w:sz w:val="22"/>
          <w:szCs w:val="22"/>
        </w:rPr>
      </w:pPr>
      <w:r>
        <w:rPr>
          <w:rFonts w:ascii="Arial" w:hAnsi="Arial" w:cs="Arial"/>
          <w:sz w:val="22"/>
          <w:szCs w:val="22"/>
        </w:rPr>
        <w:t>July 19-School Car</w:t>
      </w:r>
    </w:p>
    <w:p w14:paraId="61603EA4" w14:textId="77777777" w:rsidR="00427713" w:rsidRDefault="00427713" w:rsidP="00A33E99">
      <w:pPr>
        <w:jc w:val="both"/>
        <w:rPr>
          <w:rFonts w:ascii="Arial" w:hAnsi="Arial" w:cs="Arial"/>
          <w:sz w:val="22"/>
          <w:szCs w:val="22"/>
        </w:rPr>
      </w:pPr>
      <w:r>
        <w:rPr>
          <w:rFonts w:ascii="Arial" w:hAnsi="Arial" w:cs="Arial"/>
          <w:sz w:val="22"/>
          <w:szCs w:val="22"/>
        </w:rPr>
        <w:t>July 22-25 Off</w:t>
      </w:r>
    </w:p>
    <w:p w14:paraId="6929EDDE" w14:textId="2861A680" w:rsidR="00427713" w:rsidRDefault="00427713" w:rsidP="00A33E99">
      <w:pPr>
        <w:jc w:val="both"/>
        <w:rPr>
          <w:rFonts w:ascii="Arial" w:hAnsi="Arial" w:cs="Arial"/>
          <w:sz w:val="22"/>
          <w:szCs w:val="22"/>
        </w:rPr>
      </w:pPr>
      <w:r>
        <w:rPr>
          <w:rFonts w:ascii="Arial" w:hAnsi="Arial" w:cs="Arial"/>
          <w:sz w:val="22"/>
          <w:szCs w:val="22"/>
        </w:rPr>
        <w:t>July 26-WTS owners</w:t>
      </w:r>
    </w:p>
    <w:p w14:paraId="7CD896D5" w14:textId="38644733" w:rsidR="00427713" w:rsidRDefault="00292C3C" w:rsidP="00A33E99">
      <w:pPr>
        <w:jc w:val="both"/>
        <w:rPr>
          <w:rFonts w:ascii="Arial" w:hAnsi="Arial" w:cs="Arial"/>
          <w:sz w:val="22"/>
          <w:szCs w:val="22"/>
        </w:rPr>
      </w:pPr>
      <w:r w:rsidRPr="001607CB">
        <w:rPr>
          <w:rFonts w:ascii="Arial" w:hAnsi="Arial" w:cs="Arial"/>
          <w:noProof/>
          <w:sz w:val="22"/>
          <w:szCs w:val="22"/>
          <w:lang w:val="en-CA" w:eastAsia="en-CA"/>
        </w:rPr>
        <mc:AlternateContent>
          <mc:Choice Requires="wps">
            <w:drawing>
              <wp:anchor distT="45720" distB="45720" distL="114300" distR="114300" simplePos="0" relativeHeight="251716608" behindDoc="0" locked="0" layoutInCell="1" allowOverlap="1" wp14:anchorId="4C6ABC4D" wp14:editId="1E610024">
                <wp:simplePos x="0" y="0"/>
                <wp:positionH relativeFrom="margin">
                  <wp:posOffset>2400300</wp:posOffset>
                </wp:positionH>
                <wp:positionV relativeFrom="paragraph">
                  <wp:posOffset>-818515</wp:posOffset>
                </wp:positionV>
                <wp:extent cx="3646170" cy="11125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1112520"/>
                        </a:xfrm>
                        <a:prstGeom prst="rect">
                          <a:avLst/>
                        </a:prstGeom>
                        <a:solidFill>
                          <a:srgbClr val="FFFFFF"/>
                        </a:solidFill>
                        <a:ln w="9525">
                          <a:solidFill>
                            <a:srgbClr val="000000"/>
                          </a:solidFill>
                          <a:miter lim="800000"/>
                          <a:headEnd/>
                          <a:tailEnd/>
                        </a:ln>
                      </wps:spPr>
                      <wps:txbx>
                        <w:txbxContent>
                          <w:p w14:paraId="2B91EB81" w14:textId="390BC2DA" w:rsidR="002C6BC4" w:rsidRDefault="002C6BC4" w:rsidP="00403C14">
                            <w:r>
                              <w:t xml:space="preserve">90% Win This Space, </w:t>
                            </w:r>
                            <w:r w:rsidR="009D65E7">
                              <w:t xml:space="preserve">Harvest Fest, </w:t>
                            </w:r>
                            <w:proofErr w:type="spellStart"/>
                            <w:r w:rsidR="009D65E7">
                              <w:t>Sip’n</w:t>
                            </w:r>
                            <w:proofErr w:type="spellEnd"/>
                            <w:r w:rsidR="009D65E7">
                              <w:t xml:space="preserve"> </w:t>
                            </w:r>
                            <w:proofErr w:type="spellStart"/>
                            <w:r w:rsidR="009D65E7">
                              <w:t>Savour</w:t>
                            </w:r>
                            <w:proofErr w:type="spellEnd"/>
                          </w:p>
                          <w:p w14:paraId="18047E7F" w14:textId="2438208B" w:rsidR="002C6BC4" w:rsidRDefault="002C6BC4" w:rsidP="00403C14">
                            <w:r>
                              <w:t xml:space="preserve">10% </w:t>
                            </w:r>
                            <w:proofErr w:type="gramStart"/>
                            <w:r>
                              <w:t>Other</w:t>
                            </w:r>
                            <w:proofErr w:type="gramEnd"/>
                            <w:r>
                              <w:t xml:space="preserve"> initiatives, BIA, Ec. Dev, Planning etc.</w:t>
                            </w:r>
                          </w:p>
                          <w:p w14:paraId="7AD1071A" w14:textId="58634EC3" w:rsidR="002C6BC4" w:rsidRPr="00A6148B" w:rsidRDefault="002C6BC4" w:rsidP="00403C14">
                            <w:pPr>
                              <w:rPr>
                                <w:u w:val="single"/>
                              </w:rPr>
                            </w:pPr>
                            <w:r>
                              <w:rPr>
                                <w:u w:val="single"/>
                              </w:rPr>
                              <w:tab/>
                            </w:r>
                            <w:r>
                              <w:rPr>
                                <w:u w:val="single"/>
                              </w:rPr>
                              <w:tab/>
                            </w:r>
                            <w:r>
                              <w:rPr>
                                <w:u w:val="single"/>
                              </w:rPr>
                              <w:tab/>
                            </w:r>
                            <w:r>
                              <w:rPr>
                                <w:u w:val="single"/>
                              </w:rPr>
                              <w:tab/>
                            </w:r>
                            <w:r>
                              <w:rPr>
                                <w:u w:val="single"/>
                              </w:rPr>
                              <w:tab/>
                            </w:r>
                          </w:p>
                          <w:p w14:paraId="400A627D" w14:textId="77777777" w:rsidR="002C6BC4" w:rsidRDefault="002C6BC4" w:rsidP="00403C14">
                            <w:r>
                              <w:t>Angela Smith</w:t>
                            </w:r>
                          </w:p>
                          <w:p w14:paraId="69711A91" w14:textId="77777777" w:rsidR="002C6BC4" w:rsidRDefault="002C6BC4" w:rsidP="00403C14">
                            <w:r>
                              <w:t>Community Improvement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ABC4D" id="_x0000_t202" coordsize="21600,21600" o:spt="202" path="m,l,21600r21600,l21600,xe">
                <v:stroke joinstyle="miter"/>
                <v:path gradientshapeok="t" o:connecttype="rect"/>
              </v:shapetype>
              <v:shape id="Text Box 2" o:spid="_x0000_s1026" type="#_x0000_t202" style="position:absolute;left:0;text-align:left;margin-left:189pt;margin-top:-64.45pt;width:287.1pt;height:87.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">
                <v:textbox>
                  <w:txbxContent>
                    <w:p w14:paraId="2B91EB81" w14:textId="390BC2DA" w:rsidR="002C6BC4" w:rsidRDefault="002C6BC4" w:rsidP="00403C14">
                      <w:r>
                        <w:t xml:space="preserve">90% Win This Space, </w:t>
                      </w:r>
                      <w:r w:rsidR="009D65E7">
                        <w:t xml:space="preserve">Harvest Fest, </w:t>
                      </w:r>
                      <w:proofErr w:type="spellStart"/>
                      <w:r w:rsidR="009D65E7">
                        <w:t>Sip’n</w:t>
                      </w:r>
                      <w:proofErr w:type="spellEnd"/>
                      <w:r w:rsidR="009D65E7">
                        <w:t xml:space="preserve"> </w:t>
                      </w:r>
                      <w:proofErr w:type="spellStart"/>
                      <w:r w:rsidR="009D65E7">
                        <w:t>Savour</w:t>
                      </w:r>
                      <w:proofErr w:type="spellEnd"/>
                    </w:p>
                    <w:p w14:paraId="18047E7F" w14:textId="2438208B" w:rsidR="002C6BC4" w:rsidRDefault="002C6BC4" w:rsidP="00403C14">
                      <w:r>
                        <w:t xml:space="preserve">10% </w:t>
                      </w:r>
                      <w:proofErr w:type="gramStart"/>
                      <w:r>
                        <w:t>Other</w:t>
                      </w:r>
                      <w:proofErr w:type="gramEnd"/>
                      <w:r>
                        <w:t xml:space="preserve"> initiatives, BIA, Ec. Dev, Planning etc.</w:t>
                      </w:r>
                    </w:p>
                    <w:p w14:paraId="7AD1071A" w14:textId="58634EC3" w:rsidR="002C6BC4" w:rsidRPr="00A6148B" w:rsidRDefault="002C6BC4" w:rsidP="00403C14">
                      <w:pPr>
                        <w:rPr>
                          <w:u w:val="single"/>
                        </w:rPr>
                      </w:pPr>
                      <w:r>
                        <w:rPr>
                          <w:u w:val="single"/>
                        </w:rPr>
                        <w:tab/>
                      </w:r>
                      <w:r>
                        <w:rPr>
                          <w:u w:val="single"/>
                        </w:rPr>
                        <w:tab/>
                      </w:r>
                      <w:r>
                        <w:rPr>
                          <w:u w:val="single"/>
                        </w:rPr>
                        <w:tab/>
                      </w:r>
                      <w:r>
                        <w:rPr>
                          <w:u w:val="single"/>
                        </w:rPr>
                        <w:tab/>
                      </w:r>
                      <w:r>
                        <w:rPr>
                          <w:u w:val="single"/>
                        </w:rPr>
                        <w:tab/>
                      </w:r>
                    </w:p>
                    <w:p w14:paraId="400A627D" w14:textId="77777777" w:rsidR="002C6BC4" w:rsidRDefault="002C6BC4" w:rsidP="00403C14">
                      <w:r>
                        <w:t>Angela Smith</w:t>
                      </w:r>
                    </w:p>
                    <w:p w14:paraId="69711A91" w14:textId="77777777" w:rsidR="002C6BC4" w:rsidRDefault="002C6BC4" w:rsidP="00403C14">
                      <w:r>
                        <w:t>Community Improvement Coordinator</w:t>
                      </w:r>
                    </w:p>
                  </w:txbxContent>
                </v:textbox>
                <w10:wrap type="square" anchorx="margin"/>
              </v:shape>
            </w:pict>
          </mc:Fallback>
        </mc:AlternateContent>
      </w:r>
      <w:r w:rsidR="00427713">
        <w:rPr>
          <w:rFonts w:ascii="Arial" w:hAnsi="Arial" w:cs="Arial"/>
          <w:sz w:val="22"/>
          <w:szCs w:val="22"/>
        </w:rPr>
        <w:t>July 29-WTS Grand Opening #2</w:t>
      </w:r>
    </w:p>
    <w:p w14:paraId="12703BFD" w14:textId="4063313A" w:rsidR="00EA78CF" w:rsidRDefault="00427713" w:rsidP="001607CB">
      <w:pPr>
        <w:jc w:val="both"/>
        <w:rPr>
          <w:rFonts w:ascii="Arial" w:hAnsi="Arial" w:cs="Arial"/>
          <w:sz w:val="22"/>
          <w:szCs w:val="22"/>
        </w:rPr>
      </w:pPr>
      <w:r>
        <w:rPr>
          <w:rFonts w:ascii="Arial" w:hAnsi="Arial" w:cs="Arial"/>
          <w:sz w:val="22"/>
          <w:szCs w:val="22"/>
        </w:rPr>
        <w:t>July 31-BIA promo</w:t>
      </w:r>
    </w:p>
    <w:sectPr w:rsidR="00EA78CF" w:rsidSect="009D65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BE9"/>
    <w:rsid w:val="00004A26"/>
    <w:rsid w:val="000122D4"/>
    <w:rsid w:val="00013901"/>
    <w:rsid w:val="00014587"/>
    <w:rsid w:val="000228A9"/>
    <w:rsid w:val="000242C6"/>
    <w:rsid w:val="00024DC5"/>
    <w:rsid w:val="00036550"/>
    <w:rsid w:val="000460E3"/>
    <w:rsid w:val="00046276"/>
    <w:rsid w:val="00047AF5"/>
    <w:rsid w:val="000520D2"/>
    <w:rsid w:val="0005293B"/>
    <w:rsid w:val="00053061"/>
    <w:rsid w:val="000565DD"/>
    <w:rsid w:val="0005711E"/>
    <w:rsid w:val="0006357B"/>
    <w:rsid w:val="000717A6"/>
    <w:rsid w:val="00082BBA"/>
    <w:rsid w:val="000831D7"/>
    <w:rsid w:val="00085EA0"/>
    <w:rsid w:val="000968C8"/>
    <w:rsid w:val="000970B8"/>
    <w:rsid w:val="00097211"/>
    <w:rsid w:val="000A629B"/>
    <w:rsid w:val="000A7BAD"/>
    <w:rsid w:val="000B569D"/>
    <w:rsid w:val="000C09AF"/>
    <w:rsid w:val="000C45F2"/>
    <w:rsid w:val="000D3385"/>
    <w:rsid w:val="000D4BE9"/>
    <w:rsid w:val="000E3C82"/>
    <w:rsid w:val="000E66DC"/>
    <w:rsid w:val="000F084C"/>
    <w:rsid w:val="00110B70"/>
    <w:rsid w:val="001179EE"/>
    <w:rsid w:val="00127DE0"/>
    <w:rsid w:val="00133C10"/>
    <w:rsid w:val="00141F39"/>
    <w:rsid w:val="00151C06"/>
    <w:rsid w:val="001607CB"/>
    <w:rsid w:val="00160D5D"/>
    <w:rsid w:val="0016140F"/>
    <w:rsid w:val="00165D45"/>
    <w:rsid w:val="001668BF"/>
    <w:rsid w:val="00172058"/>
    <w:rsid w:val="001747EE"/>
    <w:rsid w:val="00180321"/>
    <w:rsid w:val="00181E63"/>
    <w:rsid w:val="0018482A"/>
    <w:rsid w:val="00192C1B"/>
    <w:rsid w:val="001B6600"/>
    <w:rsid w:val="001C3446"/>
    <w:rsid w:val="001D260B"/>
    <w:rsid w:val="001D6E04"/>
    <w:rsid w:val="001E6097"/>
    <w:rsid w:val="001E784A"/>
    <w:rsid w:val="002220DE"/>
    <w:rsid w:val="00243160"/>
    <w:rsid w:val="0024775D"/>
    <w:rsid w:val="00252611"/>
    <w:rsid w:val="0025283E"/>
    <w:rsid w:val="002610E2"/>
    <w:rsid w:val="002639FF"/>
    <w:rsid w:val="00267E92"/>
    <w:rsid w:val="00270AA1"/>
    <w:rsid w:val="002730BA"/>
    <w:rsid w:val="0028164F"/>
    <w:rsid w:val="002926A6"/>
    <w:rsid w:val="00292C3C"/>
    <w:rsid w:val="00297F9D"/>
    <w:rsid w:val="002A053A"/>
    <w:rsid w:val="002B2606"/>
    <w:rsid w:val="002B2842"/>
    <w:rsid w:val="002C6BC4"/>
    <w:rsid w:val="002E60BE"/>
    <w:rsid w:val="002E6DA7"/>
    <w:rsid w:val="002E7BB6"/>
    <w:rsid w:val="002F38F4"/>
    <w:rsid w:val="00302D86"/>
    <w:rsid w:val="0032739A"/>
    <w:rsid w:val="00352F2A"/>
    <w:rsid w:val="00356354"/>
    <w:rsid w:val="0036497F"/>
    <w:rsid w:val="003666B2"/>
    <w:rsid w:val="00370D38"/>
    <w:rsid w:val="00377BF6"/>
    <w:rsid w:val="00382628"/>
    <w:rsid w:val="00387ABD"/>
    <w:rsid w:val="00391137"/>
    <w:rsid w:val="003915A3"/>
    <w:rsid w:val="00393766"/>
    <w:rsid w:val="003955CF"/>
    <w:rsid w:val="003B564B"/>
    <w:rsid w:val="003B7445"/>
    <w:rsid w:val="003D13C3"/>
    <w:rsid w:val="003D1983"/>
    <w:rsid w:val="003D7F35"/>
    <w:rsid w:val="003E2E58"/>
    <w:rsid w:val="003E3677"/>
    <w:rsid w:val="003E485C"/>
    <w:rsid w:val="003E4B3A"/>
    <w:rsid w:val="003F1E2F"/>
    <w:rsid w:val="003F525D"/>
    <w:rsid w:val="003F6CE5"/>
    <w:rsid w:val="004022B9"/>
    <w:rsid w:val="00403C14"/>
    <w:rsid w:val="00404938"/>
    <w:rsid w:val="00406281"/>
    <w:rsid w:val="00424735"/>
    <w:rsid w:val="00427007"/>
    <w:rsid w:val="00427713"/>
    <w:rsid w:val="00427C9F"/>
    <w:rsid w:val="004365F0"/>
    <w:rsid w:val="00442FC3"/>
    <w:rsid w:val="0047205E"/>
    <w:rsid w:val="0047380A"/>
    <w:rsid w:val="00475EBE"/>
    <w:rsid w:val="004807EE"/>
    <w:rsid w:val="00480D57"/>
    <w:rsid w:val="004857B8"/>
    <w:rsid w:val="004902B2"/>
    <w:rsid w:val="004A3DAC"/>
    <w:rsid w:val="004B2809"/>
    <w:rsid w:val="004C2B0E"/>
    <w:rsid w:val="004C6253"/>
    <w:rsid w:val="004C69E6"/>
    <w:rsid w:val="004D39A2"/>
    <w:rsid w:val="004D4A4E"/>
    <w:rsid w:val="004E0B58"/>
    <w:rsid w:val="004E0BE2"/>
    <w:rsid w:val="004E4591"/>
    <w:rsid w:val="004E6A16"/>
    <w:rsid w:val="004E7C8F"/>
    <w:rsid w:val="004F06BE"/>
    <w:rsid w:val="00503A5A"/>
    <w:rsid w:val="00507815"/>
    <w:rsid w:val="00514DAB"/>
    <w:rsid w:val="00514F27"/>
    <w:rsid w:val="00515C56"/>
    <w:rsid w:val="00526ECB"/>
    <w:rsid w:val="0054578B"/>
    <w:rsid w:val="00552510"/>
    <w:rsid w:val="00560193"/>
    <w:rsid w:val="00565B3F"/>
    <w:rsid w:val="00565DF0"/>
    <w:rsid w:val="00572DFA"/>
    <w:rsid w:val="00576579"/>
    <w:rsid w:val="00577D20"/>
    <w:rsid w:val="005802FD"/>
    <w:rsid w:val="00597766"/>
    <w:rsid w:val="005B2EB3"/>
    <w:rsid w:val="005B2FF5"/>
    <w:rsid w:val="005E002F"/>
    <w:rsid w:val="005E45D4"/>
    <w:rsid w:val="005E5463"/>
    <w:rsid w:val="005F166B"/>
    <w:rsid w:val="005F3E36"/>
    <w:rsid w:val="005F7619"/>
    <w:rsid w:val="0062226D"/>
    <w:rsid w:val="0062784D"/>
    <w:rsid w:val="00633717"/>
    <w:rsid w:val="00637357"/>
    <w:rsid w:val="00643299"/>
    <w:rsid w:val="00644512"/>
    <w:rsid w:val="0064680E"/>
    <w:rsid w:val="00655882"/>
    <w:rsid w:val="006606AA"/>
    <w:rsid w:val="0067010D"/>
    <w:rsid w:val="00676328"/>
    <w:rsid w:val="00694774"/>
    <w:rsid w:val="006A177A"/>
    <w:rsid w:val="006B0AEC"/>
    <w:rsid w:val="006B7A8D"/>
    <w:rsid w:val="006C7224"/>
    <w:rsid w:val="006D3207"/>
    <w:rsid w:val="006E731F"/>
    <w:rsid w:val="006F0210"/>
    <w:rsid w:val="006F5AEF"/>
    <w:rsid w:val="006F6019"/>
    <w:rsid w:val="006F7034"/>
    <w:rsid w:val="006F7883"/>
    <w:rsid w:val="00702591"/>
    <w:rsid w:val="00703886"/>
    <w:rsid w:val="007053C3"/>
    <w:rsid w:val="00711D22"/>
    <w:rsid w:val="007273B8"/>
    <w:rsid w:val="00730D6F"/>
    <w:rsid w:val="00730F69"/>
    <w:rsid w:val="00730FC8"/>
    <w:rsid w:val="00731F1F"/>
    <w:rsid w:val="00737196"/>
    <w:rsid w:val="00757E95"/>
    <w:rsid w:val="007604DF"/>
    <w:rsid w:val="00760EF6"/>
    <w:rsid w:val="00761F5B"/>
    <w:rsid w:val="007829E9"/>
    <w:rsid w:val="007841D8"/>
    <w:rsid w:val="007924A5"/>
    <w:rsid w:val="00796973"/>
    <w:rsid w:val="007B0C7A"/>
    <w:rsid w:val="007B29CC"/>
    <w:rsid w:val="007B2DEC"/>
    <w:rsid w:val="007B3804"/>
    <w:rsid w:val="007B39D4"/>
    <w:rsid w:val="007C426B"/>
    <w:rsid w:val="007C72DF"/>
    <w:rsid w:val="007C79A8"/>
    <w:rsid w:val="007D06EB"/>
    <w:rsid w:val="007D14AC"/>
    <w:rsid w:val="007D389A"/>
    <w:rsid w:val="007E266E"/>
    <w:rsid w:val="00811869"/>
    <w:rsid w:val="00812018"/>
    <w:rsid w:val="0081262C"/>
    <w:rsid w:val="008135F6"/>
    <w:rsid w:val="00814282"/>
    <w:rsid w:val="0081755E"/>
    <w:rsid w:val="00825CBF"/>
    <w:rsid w:val="00831834"/>
    <w:rsid w:val="00837961"/>
    <w:rsid w:val="00845819"/>
    <w:rsid w:val="008548A1"/>
    <w:rsid w:val="00855F4F"/>
    <w:rsid w:val="00870AE8"/>
    <w:rsid w:val="00871CB6"/>
    <w:rsid w:val="00872696"/>
    <w:rsid w:val="008755EC"/>
    <w:rsid w:val="00880684"/>
    <w:rsid w:val="008810B1"/>
    <w:rsid w:val="0089167D"/>
    <w:rsid w:val="0089344A"/>
    <w:rsid w:val="008A10F9"/>
    <w:rsid w:val="008A44E7"/>
    <w:rsid w:val="008A60DD"/>
    <w:rsid w:val="008B0C30"/>
    <w:rsid w:val="008B187C"/>
    <w:rsid w:val="008B390D"/>
    <w:rsid w:val="008C7E9C"/>
    <w:rsid w:val="0090752A"/>
    <w:rsid w:val="009146F6"/>
    <w:rsid w:val="00917282"/>
    <w:rsid w:val="0094619C"/>
    <w:rsid w:val="00946DCD"/>
    <w:rsid w:val="00952EC7"/>
    <w:rsid w:val="0095644A"/>
    <w:rsid w:val="009611D6"/>
    <w:rsid w:val="00962398"/>
    <w:rsid w:val="00971733"/>
    <w:rsid w:val="00972491"/>
    <w:rsid w:val="00986F28"/>
    <w:rsid w:val="009964D1"/>
    <w:rsid w:val="009A072A"/>
    <w:rsid w:val="009A1886"/>
    <w:rsid w:val="009B5077"/>
    <w:rsid w:val="009B7AB2"/>
    <w:rsid w:val="009C5505"/>
    <w:rsid w:val="009D0424"/>
    <w:rsid w:val="009D2B23"/>
    <w:rsid w:val="009D2C77"/>
    <w:rsid w:val="009D4860"/>
    <w:rsid w:val="009D65E7"/>
    <w:rsid w:val="009D7ACC"/>
    <w:rsid w:val="009E7FD4"/>
    <w:rsid w:val="009F0ED8"/>
    <w:rsid w:val="009F56BB"/>
    <w:rsid w:val="00A0242D"/>
    <w:rsid w:val="00A14B04"/>
    <w:rsid w:val="00A1775B"/>
    <w:rsid w:val="00A177A9"/>
    <w:rsid w:val="00A33E99"/>
    <w:rsid w:val="00A34F76"/>
    <w:rsid w:val="00A356A2"/>
    <w:rsid w:val="00A4071A"/>
    <w:rsid w:val="00A43DC7"/>
    <w:rsid w:val="00A502DC"/>
    <w:rsid w:val="00A53C30"/>
    <w:rsid w:val="00A6148B"/>
    <w:rsid w:val="00A65C22"/>
    <w:rsid w:val="00A707BA"/>
    <w:rsid w:val="00A73168"/>
    <w:rsid w:val="00A8162F"/>
    <w:rsid w:val="00A8241C"/>
    <w:rsid w:val="00A87E3F"/>
    <w:rsid w:val="00A94582"/>
    <w:rsid w:val="00A97017"/>
    <w:rsid w:val="00AC0645"/>
    <w:rsid w:val="00AC7875"/>
    <w:rsid w:val="00AD41D2"/>
    <w:rsid w:val="00AD6E67"/>
    <w:rsid w:val="00AF7074"/>
    <w:rsid w:val="00B00919"/>
    <w:rsid w:val="00B03A69"/>
    <w:rsid w:val="00B14586"/>
    <w:rsid w:val="00B20FE4"/>
    <w:rsid w:val="00B2569D"/>
    <w:rsid w:val="00B519C0"/>
    <w:rsid w:val="00B57A5F"/>
    <w:rsid w:val="00B63591"/>
    <w:rsid w:val="00B66748"/>
    <w:rsid w:val="00B7362B"/>
    <w:rsid w:val="00B86228"/>
    <w:rsid w:val="00B86D82"/>
    <w:rsid w:val="00B9024F"/>
    <w:rsid w:val="00B924EC"/>
    <w:rsid w:val="00BA2CF7"/>
    <w:rsid w:val="00BB1302"/>
    <w:rsid w:val="00BB347A"/>
    <w:rsid w:val="00BC0E2B"/>
    <w:rsid w:val="00BC3D92"/>
    <w:rsid w:val="00BE2DE0"/>
    <w:rsid w:val="00BE4AC8"/>
    <w:rsid w:val="00BF7290"/>
    <w:rsid w:val="00C00345"/>
    <w:rsid w:val="00C01C14"/>
    <w:rsid w:val="00C17E14"/>
    <w:rsid w:val="00C27441"/>
    <w:rsid w:val="00C3186D"/>
    <w:rsid w:val="00C50CF7"/>
    <w:rsid w:val="00C53B26"/>
    <w:rsid w:val="00CA3D30"/>
    <w:rsid w:val="00CA4FEE"/>
    <w:rsid w:val="00CA58E2"/>
    <w:rsid w:val="00CB236E"/>
    <w:rsid w:val="00CC10B8"/>
    <w:rsid w:val="00CC608B"/>
    <w:rsid w:val="00CD4645"/>
    <w:rsid w:val="00CE340A"/>
    <w:rsid w:val="00CE68F0"/>
    <w:rsid w:val="00CF4176"/>
    <w:rsid w:val="00D07B51"/>
    <w:rsid w:val="00D14BEF"/>
    <w:rsid w:val="00D164BF"/>
    <w:rsid w:val="00D24BBD"/>
    <w:rsid w:val="00D34647"/>
    <w:rsid w:val="00D37E55"/>
    <w:rsid w:val="00D44140"/>
    <w:rsid w:val="00D56625"/>
    <w:rsid w:val="00D636F9"/>
    <w:rsid w:val="00D726EF"/>
    <w:rsid w:val="00D774C4"/>
    <w:rsid w:val="00D847B2"/>
    <w:rsid w:val="00D8514B"/>
    <w:rsid w:val="00D95307"/>
    <w:rsid w:val="00D956E1"/>
    <w:rsid w:val="00D964B4"/>
    <w:rsid w:val="00D96921"/>
    <w:rsid w:val="00DA10D6"/>
    <w:rsid w:val="00DA2D0F"/>
    <w:rsid w:val="00DA36D2"/>
    <w:rsid w:val="00DA54FC"/>
    <w:rsid w:val="00DA7C19"/>
    <w:rsid w:val="00DD2EA0"/>
    <w:rsid w:val="00DD6C1A"/>
    <w:rsid w:val="00DE2FCA"/>
    <w:rsid w:val="00DF3DB7"/>
    <w:rsid w:val="00E01B4F"/>
    <w:rsid w:val="00E04A26"/>
    <w:rsid w:val="00E1578B"/>
    <w:rsid w:val="00E219E7"/>
    <w:rsid w:val="00E21E5B"/>
    <w:rsid w:val="00E23768"/>
    <w:rsid w:val="00E31E3E"/>
    <w:rsid w:val="00E341DA"/>
    <w:rsid w:val="00E35841"/>
    <w:rsid w:val="00E572B7"/>
    <w:rsid w:val="00E604BE"/>
    <w:rsid w:val="00E74839"/>
    <w:rsid w:val="00E75DA9"/>
    <w:rsid w:val="00E82D31"/>
    <w:rsid w:val="00E87DB4"/>
    <w:rsid w:val="00E9020C"/>
    <w:rsid w:val="00E91538"/>
    <w:rsid w:val="00EA5E6F"/>
    <w:rsid w:val="00EA71A5"/>
    <w:rsid w:val="00EA78CF"/>
    <w:rsid w:val="00EB20B1"/>
    <w:rsid w:val="00EB2C9D"/>
    <w:rsid w:val="00EB2CB4"/>
    <w:rsid w:val="00EB2CF6"/>
    <w:rsid w:val="00EC192C"/>
    <w:rsid w:val="00EC4C94"/>
    <w:rsid w:val="00ED2B75"/>
    <w:rsid w:val="00ED3886"/>
    <w:rsid w:val="00EE4805"/>
    <w:rsid w:val="00EF0DF1"/>
    <w:rsid w:val="00EF347D"/>
    <w:rsid w:val="00EF367C"/>
    <w:rsid w:val="00F06A77"/>
    <w:rsid w:val="00F117B2"/>
    <w:rsid w:val="00F25F2B"/>
    <w:rsid w:val="00F26534"/>
    <w:rsid w:val="00F27A71"/>
    <w:rsid w:val="00F316C9"/>
    <w:rsid w:val="00F36739"/>
    <w:rsid w:val="00F47586"/>
    <w:rsid w:val="00F51F2B"/>
    <w:rsid w:val="00F530CA"/>
    <w:rsid w:val="00F56B2D"/>
    <w:rsid w:val="00F602A5"/>
    <w:rsid w:val="00F63511"/>
    <w:rsid w:val="00F66A7C"/>
    <w:rsid w:val="00F66DC2"/>
    <w:rsid w:val="00F66E9B"/>
    <w:rsid w:val="00F70986"/>
    <w:rsid w:val="00F875E4"/>
    <w:rsid w:val="00F938CA"/>
    <w:rsid w:val="00FA063D"/>
    <w:rsid w:val="00FA0BBB"/>
    <w:rsid w:val="00FA1341"/>
    <w:rsid w:val="00FC691A"/>
    <w:rsid w:val="00FD7265"/>
    <w:rsid w:val="00FE0666"/>
    <w:rsid w:val="00FE0863"/>
    <w:rsid w:val="00FE17A9"/>
    <w:rsid w:val="00FE7F34"/>
    <w:rsid w:val="00FF4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AE9F2"/>
  <w15:docId w15:val="{9D1A6217-173D-47F1-AA1D-2B29DE50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B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4BE9"/>
    <w:pPr>
      <w:keepNext/>
      <w:outlineLvl w:val="0"/>
    </w:pPr>
    <w:rPr>
      <w:b/>
      <w:sz w:val="22"/>
      <w:szCs w:val="20"/>
    </w:rPr>
  </w:style>
  <w:style w:type="paragraph" w:styleId="Heading2">
    <w:name w:val="heading 2"/>
    <w:basedOn w:val="Normal"/>
    <w:next w:val="Normal"/>
    <w:link w:val="Heading2Char"/>
    <w:qFormat/>
    <w:rsid w:val="000D4BE9"/>
    <w:pPr>
      <w:keepNext/>
      <w:jc w:val="both"/>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4BE9"/>
    <w:rPr>
      <w:rFonts w:ascii="Times New Roman" w:eastAsia="Times New Roman" w:hAnsi="Times New Roman" w:cs="Times New Roman"/>
      <w:b/>
      <w:szCs w:val="20"/>
    </w:rPr>
  </w:style>
  <w:style w:type="character" w:customStyle="1" w:styleId="Heading2Char">
    <w:name w:val="Heading 2 Char"/>
    <w:basedOn w:val="DefaultParagraphFont"/>
    <w:link w:val="Heading2"/>
    <w:rsid w:val="000D4BE9"/>
    <w:rPr>
      <w:rFonts w:ascii="Times New Roman" w:eastAsia="Times New Roman" w:hAnsi="Times New Roman" w:cs="Times New Roman"/>
      <w:b/>
      <w:szCs w:val="20"/>
    </w:rPr>
  </w:style>
  <w:style w:type="paragraph" w:styleId="Title">
    <w:name w:val="Title"/>
    <w:basedOn w:val="Normal"/>
    <w:link w:val="TitleChar"/>
    <w:qFormat/>
    <w:rsid w:val="000D4BE9"/>
    <w:pPr>
      <w:jc w:val="center"/>
    </w:pPr>
    <w:rPr>
      <w:b/>
      <w:sz w:val="44"/>
      <w:szCs w:val="20"/>
    </w:rPr>
  </w:style>
  <w:style w:type="character" w:customStyle="1" w:styleId="TitleChar">
    <w:name w:val="Title Char"/>
    <w:basedOn w:val="DefaultParagraphFont"/>
    <w:link w:val="Title"/>
    <w:rsid w:val="000D4BE9"/>
    <w:rPr>
      <w:rFonts w:ascii="Times New Roman" w:eastAsia="Times New Roman" w:hAnsi="Times New Roman" w:cs="Times New Roman"/>
      <w:b/>
      <w:sz w:val="44"/>
      <w:szCs w:val="20"/>
    </w:rPr>
  </w:style>
  <w:style w:type="paragraph" w:styleId="BalloonText">
    <w:name w:val="Balloon Text"/>
    <w:basedOn w:val="Normal"/>
    <w:link w:val="BalloonTextChar"/>
    <w:uiPriority w:val="99"/>
    <w:semiHidden/>
    <w:unhideWhenUsed/>
    <w:rsid w:val="000D4BE9"/>
    <w:rPr>
      <w:rFonts w:ascii="Tahoma" w:hAnsi="Tahoma" w:cs="Tahoma"/>
      <w:sz w:val="16"/>
      <w:szCs w:val="16"/>
    </w:rPr>
  </w:style>
  <w:style w:type="character" w:customStyle="1" w:styleId="BalloonTextChar">
    <w:name w:val="Balloon Text Char"/>
    <w:basedOn w:val="DefaultParagraphFont"/>
    <w:link w:val="BalloonText"/>
    <w:uiPriority w:val="99"/>
    <w:semiHidden/>
    <w:rsid w:val="000D4BE9"/>
    <w:rPr>
      <w:rFonts w:ascii="Tahoma" w:eastAsia="Times New Roman" w:hAnsi="Tahoma" w:cs="Tahoma"/>
      <w:sz w:val="16"/>
      <w:szCs w:val="16"/>
    </w:rPr>
  </w:style>
  <w:style w:type="character" w:styleId="PlaceholderText">
    <w:name w:val="Placeholder Text"/>
    <w:basedOn w:val="DefaultParagraphFont"/>
    <w:uiPriority w:val="99"/>
    <w:semiHidden/>
    <w:rsid w:val="00D847B2"/>
    <w:rPr>
      <w:color w:val="808080"/>
    </w:rPr>
  </w:style>
  <w:style w:type="character" w:styleId="Hyperlink">
    <w:name w:val="Hyperlink"/>
    <w:basedOn w:val="DefaultParagraphFont"/>
    <w:uiPriority w:val="99"/>
    <w:unhideWhenUsed/>
    <w:rsid w:val="00F27A71"/>
    <w:rPr>
      <w:color w:val="0000FF"/>
      <w:u w:val="single"/>
    </w:rPr>
  </w:style>
  <w:style w:type="paragraph" w:styleId="NormalWeb">
    <w:name w:val="Normal (Web)"/>
    <w:basedOn w:val="Normal"/>
    <w:uiPriority w:val="99"/>
    <w:semiHidden/>
    <w:unhideWhenUsed/>
    <w:rsid w:val="001747EE"/>
    <w:pPr>
      <w:spacing w:before="100" w:beforeAutospacing="1" w:after="100" w:afterAutospacing="1"/>
    </w:pPr>
    <w:rPr>
      <w:lang w:val="en-CA" w:eastAsia="en-CA"/>
    </w:rPr>
  </w:style>
  <w:style w:type="paragraph" w:styleId="PlainText">
    <w:name w:val="Plain Text"/>
    <w:basedOn w:val="Normal"/>
    <w:link w:val="PlainTextChar"/>
    <w:uiPriority w:val="99"/>
    <w:unhideWhenUsed/>
    <w:rsid w:val="0050781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07815"/>
    <w:rPr>
      <w:rFonts w:ascii="Calibri" w:hAnsi="Calibri"/>
      <w:szCs w:val="21"/>
    </w:rPr>
  </w:style>
  <w:style w:type="character" w:styleId="FollowedHyperlink">
    <w:name w:val="FollowedHyperlink"/>
    <w:basedOn w:val="DefaultParagraphFont"/>
    <w:uiPriority w:val="99"/>
    <w:semiHidden/>
    <w:unhideWhenUsed/>
    <w:rsid w:val="00EA5E6F"/>
    <w:rPr>
      <w:color w:val="800080" w:themeColor="followedHyperlink"/>
      <w:u w:val="single"/>
    </w:rPr>
  </w:style>
  <w:style w:type="character" w:customStyle="1" w:styleId="UnresolvedMention">
    <w:name w:val="Unresolved Mention"/>
    <w:basedOn w:val="DefaultParagraphFont"/>
    <w:uiPriority w:val="99"/>
    <w:semiHidden/>
    <w:unhideWhenUsed/>
    <w:rsid w:val="00A34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9059">
      <w:bodyDiv w:val="1"/>
      <w:marLeft w:val="0"/>
      <w:marRight w:val="0"/>
      <w:marTop w:val="0"/>
      <w:marBottom w:val="0"/>
      <w:divBdr>
        <w:top w:val="none" w:sz="0" w:space="0" w:color="auto"/>
        <w:left w:val="none" w:sz="0" w:space="0" w:color="auto"/>
        <w:bottom w:val="none" w:sz="0" w:space="0" w:color="auto"/>
        <w:right w:val="none" w:sz="0" w:space="0" w:color="auto"/>
      </w:divBdr>
    </w:div>
    <w:div w:id="67313848">
      <w:bodyDiv w:val="1"/>
      <w:marLeft w:val="0"/>
      <w:marRight w:val="0"/>
      <w:marTop w:val="0"/>
      <w:marBottom w:val="0"/>
      <w:divBdr>
        <w:top w:val="none" w:sz="0" w:space="0" w:color="auto"/>
        <w:left w:val="none" w:sz="0" w:space="0" w:color="auto"/>
        <w:bottom w:val="none" w:sz="0" w:space="0" w:color="auto"/>
        <w:right w:val="none" w:sz="0" w:space="0" w:color="auto"/>
      </w:divBdr>
    </w:div>
    <w:div w:id="110903366">
      <w:bodyDiv w:val="1"/>
      <w:marLeft w:val="0"/>
      <w:marRight w:val="0"/>
      <w:marTop w:val="0"/>
      <w:marBottom w:val="0"/>
      <w:divBdr>
        <w:top w:val="none" w:sz="0" w:space="0" w:color="auto"/>
        <w:left w:val="none" w:sz="0" w:space="0" w:color="auto"/>
        <w:bottom w:val="none" w:sz="0" w:space="0" w:color="auto"/>
        <w:right w:val="none" w:sz="0" w:space="0" w:color="auto"/>
      </w:divBdr>
    </w:div>
    <w:div w:id="331566593">
      <w:bodyDiv w:val="1"/>
      <w:marLeft w:val="0"/>
      <w:marRight w:val="0"/>
      <w:marTop w:val="0"/>
      <w:marBottom w:val="0"/>
      <w:divBdr>
        <w:top w:val="none" w:sz="0" w:space="0" w:color="auto"/>
        <w:left w:val="none" w:sz="0" w:space="0" w:color="auto"/>
        <w:bottom w:val="none" w:sz="0" w:space="0" w:color="auto"/>
        <w:right w:val="none" w:sz="0" w:space="0" w:color="auto"/>
      </w:divBdr>
    </w:div>
    <w:div w:id="534581744">
      <w:bodyDiv w:val="1"/>
      <w:marLeft w:val="0"/>
      <w:marRight w:val="0"/>
      <w:marTop w:val="0"/>
      <w:marBottom w:val="0"/>
      <w:divBdr>
        <w:top w:val="none" w:sz="0" w:space="0" w:color="auto"/>
        <w:left w:val="none" w:sz="0" w:space="0" w:color="auto"/>
        <w:bottom w:val="none" w:sz="0" w:space="0" w:color="auto"/>
        <w:right w:val="none" w:sz="0" w:space="0" w:color="auto"/>
      </w:divBdr>
    </w:div>
    <w:div w:id="579566092">
      <w:bodyDiv w:val="1"/>
      <w:marLeft w:val="0"/>
      <w:marRight w:val="0"/>
      <w:marTop w:val="0"/>
      <w:marBottom w:val="0"/>
      <w:divBdr>
        <w:top w:val="none" w:sz="0" w:space="0" w:color="auto"/>
        <w:left w:val="none" w:sz="0" w:space="0" w:color="auto"/>
        <w:bottom w:val="none" w:sz="0" w:space="0" w:color="auto"/>
        <w:right w:val="none" w:sz="0" w:space="0" w:color="auto"/>
      </w:divBdr>
    </w:div>
    <w:div w:id="599485015">
      <w:bodyDiv w:val="1"/>
      <w:marLeft w:val="0"/>
      <w:marRight w:val="0"/>
      <w:marTop w:val="0"/>
      <w:marBottom w:val="0"/>
      <w:divBdr>
        <w:top w:val="none" w:sz="0" w:space="0" w:color="auto"/>
        <w:left w:val="none" w:sz="0" w:space="0" w:color="auto"/>
        <w:bottom w:val="none" w:sz="0" w:space="0" w:color="auto"/>
        <w:right w:val="none" w:sz="0" w:space="0" w:color="auto"/>
      </w:divBdr>
    </w:div>
    <w:div w:id="629287947">
      <w:bodyDiv w:val="1"/>
      <w:marLeft w:val="0"/>
      <w:marRight w:val="0"/>
      <w:marTop w:val="0"/>
      <w:marBottom w:val="0"/>
      <w:divBdr>
        <w:top w:val="none" w:sz="0" w:space="0" w:color="auto"/>
        <w:left w:val="none" w:sz="0" w:space="0" w:color="auto"/>
        <w:bottom w:val="none" w:sz="0" w:space="0" w:color="auto"/>
        <w:right w:val="none" w:sz="0" w:space="0" w:color="auto"/>
      </w:divBdr>
    </w:div>
    <w:div w:id="713887685">
      <w:bodyDiv w:val="1"/>
      <w:marLeft w:val="0"/>
      <w:marRight w:val="0"/>
      <w:marTop w:val="0"/>
      <w:marBottom w:val="0"/>
      <w:divBdr>
        <w:top w:val="none" w:sz="0" w:space="0" w:color="auto"/>
        <w:left w:val="none" w:sz="0" w:space="0" w:color="auto"/>
        <w:bottom w:val="none" w:sz="0" w:space="0" w:color="auto"/>
        <w:right w:val="none" w:sz="0" w:space="0" w:color="auto"/>
      </w:divBdr>
    </w:div>
    <w:div w:id="888493988">
      <w:bodyDiv w:val="1"/>
      <w:marLeft w:val="0"/>
      <w:marRight w:val="0"/>
      <w:marTop w:val="0"/>
      <w:marBottom w:val="0"/>
      <w:divBdr>
        <w:top w:val="none" w:sz="0" w:space="0" w:color="auto"/>
        <w:left w:val="none" w:sz="0" w:space="0" w:color="auto"/>
        <w:bottom w:val="none" w:sz="0" w:space="0" w:color="auto"/>
        <w:right w:val="none" w:sz="0" w:space="0" w:color="auto"/>
      </w:divBdr>
    </w:div>
    <w:div w:id="910577943">
      <w:bodyDiv w:val="1"/>
      <w:marLeft w:val="0"/>
      <w:marRight w:val="0"/>
      <w:marTop w:val="0"/>
      <w:marBottom w:val="0"/>
      <w:divBdr>
        <w:top w:val="none" w:sz="0" w:space="0" w:color="auto"/>
        <w:left w:val="none" w:sz="0" w:space="0" w:color="auto"/>
        <w:bottom w:val="none" w:sz="0" w:space="0" w:color="auto"/>
        <w:right w:val="none" w:sz="0" w:space="0" w:color="auto"/>
      </w:divBdr>
    </w:div>
    <w:div w:id="1546064334">
      <w:bodyDiv w:val="1"/>
      <w:marLeft w:val="0"/>
      <w:marRight w:val="0"/>
      <w:marTop w:val="0"/>
      <w:marBottom w:val="0"/>
      <w:divBdr>
        <w:top w:val="none" w:sz="0" w:space="0" w:color="auto"/>
        <w:left w:val="none" w:sz="0" w:space="0" w:color="auto"/>
        <w:bottom w:val="none" w:sz="0" w:space="0" w:color="auto"/>
        <w:right w:val="none" w:sz="0" w:space="0" w:color="auto"/>
      </w:divBdr>
      <w:divsChild>
        <w:div w:id="278951700">
          <w:marLeft w:val="0"/>
          <w:marRight w:val="0"/>
          <w:marTop w:val="0"/>
          <w:marBottom w:val="0"/>
          <w:divBdr>
            <w:top w:val="none" w:sz="0" w:space="0" w:color="auto"/>
            <w:left w:val="none" w:sz="0" w:space="0" w:color="auto"/>
            <w:bottom w:val="none" w:sz="0" w:space="0" w:color="auto"/>
            <w:right w:val="none" w:sz="0" w:space="0" w:color="auto"/>
          </w:divBdr>
          <w:divsChild>
            <w:div w:id="772095387">
              <w:marLeft w:val="0"/>
              <w:marRight w:val="0"/>
              <w:marTop w:val="0"/>
              <w:marBottom w:val="0"/>
              <w:divBdr>
                <w:top w:val="none" w:sz="0" w:space="0" w:color="auto"/>
                <w:left w:val="none" w:sz="0" w:space="0" w:color="auto"/>
                <w:bottom w:val="none" w:sz="0" w:space="0" w:color="auto"/>
                <w:right w:val="none" w:sz="0" w:space="0" w:color="auto"/>
              </w:divBdr>
              <w:divsChild>
                <w:div w:id="191649569">
                  <w:marLeft w:val="0"/>
                  <w:marRight w:val="0"/>
                  <w:marTop w:val="195"/>
                  <w:marBottom w:val="0"/>
                  <w:divBdr>
                    <w:top w:val="none" w:sz="0" w:space="0" w:color="auto"/>
                    <w:left w:val="none" w:sz="0" w:space="0" w:color="auto"/>
                    <w:bottom w:val="none" w:sz="0" w:space="0" w:color="auto"/>
                    <w:right w:val="none" w:sz="0" w:space="0" w:color="auto"/>
                  </w:divBdr>
                  <w:divsChild>
                    <w:div w:id="1671518605">
                      <w:marLeft w:val="0"/>
                      <w:marRight w:val="0"/>
                      <w:marTop w:val="0"/>
                      <w:marBottom w:val="0"/>
                      <w:divBdr>
                        <w:top w:val="none" w:sz="0" w:space="0" w:color="auto"/>
                        <w:left w:val="none" w:sz="0" w:space="0" w:color="auto"/>
                        <w:bottom w:val="none" w:sz="0" w:space="0" w:color="auto"/>
                        <w:right w:val="none" w:sz="0" w:space="0" w:color="auto"/>
                      </w:divBdr>
                      <w:divsChild>
                        <w:div w:id="120468289">
                          <w:marLeft w:val="0"/>
                          <w:marRight w:val="0"/>
                          <w:marTop w:val="0"/>
                          <w:marBottom w:val="0"/>
                          <w:divBdr>
                            <w:top w:val="none" w:sz="0" w:space="0" w:color="auto"/>
                            <w:left w:val="none" w:sz="0" w:space="0" w:color="auto"/>
                            <w:bottom w:val="none" w:sz="0" w:space="0" w:color="auto"/>
                            <w:right w:val="none" w:sz="0" w:space="0" w:color="auto"/>
                          </w:divBdr>
                          <w:divsChild>
                            <w:div w:id="919221482">
                              <w:marLeft w:val="0"/>
                              <w:marRight w:val="0"/>
                              <w:marTop w:val="0"/>
                              <w:marBottom w:val="0"/>
                              <w:divBdr>
                                <w:top w:val="none" w:sz="0" w:space="0" w:color="auto"/>
                                <w:left w:val="none" w:sz="0" w:space="0" w:color="auto"/>
                                <w:bottom w:val="none" w:sz="0" w:space="0" w:color="auto"/>
                                <w:right w:val="none" w:sz="0" w:space="0" w:color="auto"/>
                              </w:divBdr>
                              <w:divsChild>
                                <w:div w:id="2093971275">
                                  <w:marLeft w:val="0"/>
                                  <w:marRight w:val="0"/>
                                  <w:marTop w:val="0"/>
                                  <w:marBottom w:val="0"/>
                                  <w:divBdr>
                                    <w:top w:val="none" w:sz="0" w:space="0" w:color="auto"/>
                                    <w:left w:val="none" w:sz="0" w:space="0" w:color="auto"/>
                                    <w:bottom w:val="none" w:sz="0" w:space="0" w:color="auto"/>
                                    <w:right w:val="none" w:sz="0" w:space="0" w:color="auto"/>
                                  </w:divBdr>
                                  <w:divsChild>
                                    <w:div w:id="1297755256">
                                      <w:marLeft w:val="0"/>
                                      <w:marRight w:val="0"/>
                                      <w:marTop w:val="0"/>
                                      <w:marBottom w:val="0"/>
                                      <w:divBdr>
                                        <w:top w:val="none" w:sz="0" w:space="0" w:color="auto"/>
                                        <w:left w:val="none" w:sz="0" w:space="0" w:color="auto"/>
                                        <w:bottom w:val="none" w:sz="0" w:space="0" w:color="auto"/>
                                        <w:right w:val="none" w:sz="0" w:space="0" w:color="auto"/>
                                      </w:divBdr>
                                      <w:divsChild>
                                        <w:div w:id="1034161188">
                                          <w:marLeft w:val="0"/>
                                          <w:marRight w:val="0"/>
                                          <w:marTop w:val="0"/>
                                          <w:marBottom w:val="0"/>
                                          <w:divBdr>
                                            <w:top w:val="none" w:sz="0" w:space="0" w:color="auto"/>
                                            <w:left w:val="none" w:sz="0" w:space="0" w:color="auto"/>
                                            <w:bottom w:val="none" w:sz="0" w:space="0" w:color="auto"/>
                                            <w:right w:val="none" w:sz="0" w:space="0" w:color="auto"/>
                                          </w:divBdr>
                                          <w:divsChild>
                                            <w:div w:id="654338964">
                                              <w:marLeft w:val="0"/>
                                              <w:marRight w:val="0"/>
                                              <w:marTop w:val="0"/>
                                              <w:marBottom w:val="0"/>
                                              <w:divBdr>
                                                <w:top w:val="none" w:sz="0" w:space="0" w:color="auto"/>
                                                <w:left w:val="none" w:sz="0" w:space="0" w:color="auto"/>
                                                <w:bottom w:val="none" w:sz="0" w:space="0" w:color="auto"/>
                                                <w:right w:val="none" w:sz="0" w:space="0" w:color="auto"/>
                                              </w:divBdr>
                                              <w:divsChild>
                                                <w:div w:id="925653463">
                                                  <w:marLeft w:val="0"/>
                                                  <w:marRight w:val="0"/>
                                                  <w:marTop w:val="0"/>
                                                  <w:marBottom w:val="0"/>
                                                  <w:divBdr>
                                                    <w:top w:val="none" w:sz="0" w:space="0" w:color="auto"/>
                                                    <w:left w:val="none" w:sz="0" w:space="0" w:color="auto"/>
                                                    <w:bottom w:val="none" w:sz="0" w:space="0" w:color="auto"/>
                                                    <w:right w:val="none" w:sz="0" w:space="0" w:color="auto"/>
                                                  </w:divBdr>
                                                  <w:divsChild>
                                                    <w:div w:id="1908148666">
                                                      <w:marLeft w:val="0"/>
                                                      <w:marRight w:val="0"/>
                                                      <w:marTop w:val="0"/>
                                                      <w:marBottom w:val="180"/>
                                                      <w:divBdr>
                                                        <w:top w:val="none" w:sz="0" w:space="0" w:color="auto"/>
                                                        <w:left w:val="none" w:sz="0" w:space="0" w:color="auto"/>
                                                        <w:bottom w:val="none" w:sz="0" w:space="0" w:color="auto"/>
                                                        <w:right w:val="none" w:sz="0" w:space="0" w:color="auto"/>
                                                      </w:divBdr>
                                                      <w:divsChild>
                                                        <w:div w:id="1604723120">
                                                          <w:marLeft w:val="0"/>
                                                          <w:marRight w:val="0"/>
                                                          <w:marTop w:val="0"/>
                                                          <w:marBottom w:val="0"/>
                                                          <w:divBdr>
                                                            <w:top w:val="none" w:sz="0" w:space="0" w:color="auto"/>
                                                            <w:left w:val="none" w:sz="0" w:space="0" w:color="auto"/>
                                                            <w:bottom w:val="none" w:sz="0" w:space="0" w:color="auto"/>
                                                            <w:right w:val="none" w:sz="0" w:space="0" w:color="auto"/>
                                                          </w:divBdr>
                                                          <w:divsChild>
                                                            <w:div w:id="1652514618">
                                                              <w:marLeft w:val="0"/>
                                                              <w:marRight w:val="0"/>
                                                              <w:marTop w:val="0"/>
                                                              <w:marBottom w:val="0"/>
                                                              <w:divBdr>
                                                                <w:top w:val="none" w:sz="0" w:space="0" w:color="auto"/>
                                                                <w:left w:val="none" w:sz="0" w:space="0" w:color="auto"/>
                                                                <w:bottom w:val="none" w:sz="0" w:space="0" w:color="auto"/>
                                                                <w:right w:val="none" w:sz="0" w:space="0" w:color="auto"/>
                                                              </w:divBdr>
                                                              <w:divsChild>
                                                                <w:div w:id="1219974873">
                                                                  <w:marLeft w:val="0"/>
                                                                  <w:marRight w:val="0"/>
                                                                  <w:marTop w:val="0"/>
                                                                  <w:marBottom w:val="0"/>
                                                                  <w:divBdr>
                                                                    <w:top w:val="none" w:sz="0" w:space="0" w:color="auto"/>
                                                                    <w:left w:val="none" w:sz="0" w:space="0" w:color="auto"/>
                                                                    <w:bottom w:val="none" w:sz="0" w:space="0" w:color="auto"/>
                                                                    <w:right w:val="none" w:sz="0" w:space="0" w:color="auto"/>
                                                                  </w:divBdr>
                                                                  <w:divsChild>
                                                                    <w:div w:id="450780562">
                                                                      <w:marLeft w:val="0"/>
                                                                      <w:marRight w:val="0"/>
                                                                      <w:marTop w:val="0"/>
                                                                      <w:marBottom w:val="0"/>
                                                                      <w:divBdr>
                                                                        <w:top w:val="none" w:sz="0" w:space="0" w:color="auto"/>
                                                                        <w:left w:val="none" w:sz="0" w:space="0" w:color="auto"/>
                                                                        <w:bottom w:val="none" w:sz="0" w:space="0" w:color="auto"/>
                                                                        <w:right w:val="none" w:sz="0" w:space="0" w:color="auto"/>
                                                                      </w:divBdr>
                                                                      <w:divsChild>
                                                                        <w:div w:id="748112962">
                                                                          <w:marLeft w:val="0"/>
                                                                          <w:marRight w:val="0"/>
                                                                          <w:marTop w:val="0"/>
                                                                          <w:marBottom w:val="0"/>
                                                                          <w:divBdr>
                                                                            <w:top w:val="none" w:sz="0" w:space="0" w:color="auto"/>
                                                                            <w:left w:val="none" w:sz="0" w:space="0" w:color="auto"/>
                                                                            <w:bottom w:val="none" w:sz="0" w:space="0" w:color="auto"/>
                                                                            <w:right w:val="none" w:sz="0" w:space="0" w:color="auto"/>
                                                                          </w:divBdr>
                                                                          <w:divsChild>
                                                                            <w:div w:id="16027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79824">
      <w:bodyDiv w:val="1"/>
      <w:marLeft w:val="0"/>
      <w:marRight w:val="0"/>
      <w:marTop w:val="0"/>
      <w:marBottom w:val="0"/>
      <w:divBdr>
        <w:top w:val="none" w:sz="0" w:space="0" w:color="auto"/>
        <w:left w:val="none" w:sz="0" w:space="0" w:color="auto"/>
        <w:bottom w:val="none" w:sz="0" w:space="0" w:color="auto"/>
        <w:right w:val="none" w:sz="0" w:space="0" w:color="auto"/>
      </w:divBdr>
    </w:div>
    <w:div w:id="1844320085">
      <w:bodyDiv w:val="1"/>
      <w:marLeft w:val="0"/>
      <w:marRight w:val="0"/>
      <w:marTop w:val="0"/>
      <w:marBottom w:val="0"/>
      <w:divBdr>
        <w:top w:val="none" w:sz="0" w:space="0" w:color="auto"/>
        <w:left w:val="none" w:sz="0" w:space="0" w:color="auto"/>
        <w:bottom w:val="none" w:sz="0" w:space="0" w:color="auto"/>
        <w:right w:val="none" w:sz="0" w:space="0" w:color="auto"/>
      </w:divBdr>
    </w:div>
    <w:div w:id="205642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customXml" Target="ink/ink1.xml"/><Relationship Id="rId9" Type="http://schemas.openxmlformats.org/officeDocument/2006/relationships/hyperlink" Target="http://www.centralhuron.com/5krace"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9627C23FFD49A29BD99426BD2B5FAB"/>
        <w:category>
          <w:name w:val="General"/>
          <w:gallery w:val="placeholder"/>
        </w:category>
        <w:types>
          <w:type w:val="bbPlcHdr"/>
        </w:types>
        <w:behaviors>
          <w:behavior w:val="content"/>
        </w:behaviors>
        <w:guid w:val="{BF544DE4-823C-4049-9207-AF58350D24AC}"/>
      </w:docPartPr>
      <w:docPartBody>
        <w:p w:rsidR="00760DD7" w:rsidRDefault="00760DD7" w:rsidP="00760DD7">
          <w:pPr>
            <w:pStyle w:val="819627C23FFD49A29BD99426BD2B5FAB"/>
          </w:pPr>
          <w:r w:rsidRPr="00FE5631">
            <w:rPr>
              <w:rStyle w:val="PlaceholderText"/>
            </w:rPr>
            <w:t>@</w:t>
          </w:r>
          <w:r w:rsidRPr="00FE5631">
            <w:rPr>
              <w:rStyle w:val="PlaceholderText"/>
            </w:rPr>
            <w:cr/>
            <w:t>y9¦q</w:t>
          </w:r>
          <w:r w:rsidRPr="00FE5631">
            <w:rPr>
              <w:rStyle w:val="PlaceholderText"/>
            </w:rPr>
            <w:br w:type="page"/>
            <w:t>áNÎ„|Ûý</w:t>
          </w:r>
          <w:r w:rsidRPr="00FE5631">
            <w:rPr>
              <w:rStyle w:val="PlaceholderText"/>
            </w:rPr>
            <w:tab/>
            <w:t>Ëréc$œ“³vI</w:t>
          </w: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760DD7"/>
    <w:rsid w:val="000300EF"/>
    <w:rsid w:val="00097FF4"/>
    <w:rsid w:val="000B5216"/>
    <w:rsid w:val="001004D8"/>
    <w:rsid w:val="00146CE8"/>
    <w:rsid w:val="00154F8E"/>
    <w:rsid w:val="001F41C9"/>
    <w:rsid w:val="00215C6B"/>
    <w:rsid w:val="00227CEF"/>
    <w:rsid w:val="00236790"/>
    <w:rsid w:val="00256FF4"/>
    <w:rsid w:val="003000C0"/>
    <w:rsid w:val="00347DDB"/>
    <w:rsid w:val="00380711"/>
    <w:rsid w:val="003857A3"/>
    <w:rsid w:val="003D79D9"/>
    <w:rsid w:val="00414D64"/>
    <w:rsid w:val="0048537F"/>
    <w:rsid w:val="004A2247"/>
    <w:rsid w:val="004E7E86"/>
    <w:rsid w:val="00516D85"/>
    <w:rsid w:val="005B5DA8"/>
    <w:rsid w:val="005C7AE4"/>
    <w:rsid w:val="00613A28"/>
    <w:rsid w:val="006357D1"/>
    <w:rsid w:val="00724D97"/>
    <w:rsid w:val="00725C22"/>
    <w:rsid w:val="00760DD7"/>
    <w:rsid w:val="0079252E"/>
    <w:rsid w:val="007B0F39"/>
    <w:rsid w:val="007D26E1"/>
    <w:rsid w:val="008141C4"/>
    <w:rsid w:val="008847BA"/>
    <w:rsid w:val="008A46CA"/>
    <w:rsid w:val="00961D46"/>
    <w:rsid w:val="009E1598"/>
    <w:rsid w:val="00A35550"/>
    <w:rsid w:val="00A81040"/>
    <w:rsid w:val="00AA577A"/>
    <w:rsid w:val="00AE6ADB"/>
    <w:rsid w:val="00B10B0F"/>
    <w:rsid w:val="00B22152"/>
    <w:rsid w:val="00B41781"/>
    <w:rsid w:val="00C04567"/>
    <w:rsid w:val="00C34B41"/>
    <w:rsid w:val="00D74D3C"/>
    <w:rsid w:val="00D804D4"/>
    <w:rsid w:val="00DC7800"/>
    <w:rsid w:val="00E7133D"/>
    <w:rsid w:val="00E859ED"/>
    <w:rsid w:val="00F0604F"/>
    <w:rsid w:val="00F14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F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0DD7"/>
    <w:rPr>
      <w:color w:val="808080"/>
    </w:rPr>
  </w:style>
  <w:style w:type="paragraph" w:customStyle="1" w:styleId="819627C23FFD49A29BD99426BD2B5FAB">
    <w:name w:val="819627C23FFD49A29BD99426BD2B5FAB"/>
    <w:rsid w:val="00760D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01T20:43:08.225"/>
    </inkml:context>
    <inkml:brush xml:id="br0">
      <inkml:brushProperty name="width" value="0.025" units="cm"/>
      <inkml:brushProperty name="height" value="0.025" units="cm"/>
    </inkml:brush>
  </inkml:definitions>
  <inkml:trace contextRef="#ctx0" brushRef="#br0">2633 7634 6912,'-27'0'2624,"20"0"-1408,0 2-1504,5-1 448,2-1-1280,0 0-480,4-1-992,5-1-416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888EB5F1</Template>
  <TotalTime>5</TotalTime>
  <Pages>2</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asmith</dc:creator>
  <cp:keywords/>
  <dc:description/>
  <cp:lastModifiedBy>Angela Smith</cp:lastModifiedBy>
  <cp:revision>3</cp:revision>
  <cp:lastPrinted>2019-08-01T16:39:00Z</cp:lastPrinted>
  <dcterms:created xsi:type="dcterms:W3CDTF">2019-08-01T16:39:00Z</dcterms:created>
  <dcterms:modified xsi:type="dcterms:W3CDTF">2019-08-01T16:43:00Z</dcterms:modified>
</cp:coreProperties>
</file>